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53A86" w14:textId="009951A7" w:rsidR="005105E1" w:rsidRDefault="002024AB" w:rsidP="002F2995">
      <w:pPr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C99A57" wp14:editId="0D466692">
                <wp:simplePos x="0" y="0"/>
                <wp:positionH relativeFrom="column">
                  <wp:posOffset>571500</wp:posOffset>
                </wp:positionH>
                <wp:positionV relativeFrom="paragraph">
                  <wp:posOffset>2514600</wp:posOffset>
                </wp:positionV>
                <wp:extent cx="3771900" cy="22860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965B8" w14:textId="7D4987D5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Cost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="00FC4FA5">
                              <w:rPr>
                                <w:rFonts w:ascii="Arial" w:hAnsi="Arial" w:cs="Arial"/>
                                <w:sz w:val="20"/>
                              </w:rPr>
                              <w:t xml:space="preserve">$50 </w:t>
                            </w:r>
                            <w:proofErr w:type="spellStart"/>
                            <w:r w:rsidR="00FC4FA5">
                              <w:rPr>
                                <w:rFonts w:ascii="Arial" w:hAnsi="Arial" w:cs="Arial"/>
                                <w:sz w:val="20"/>
                              </w:rPr>
                              <w:t>pp</w:t>
                            </w:r>
                            <w:proofErr w:type="spellEnd"/>
                            <w:r w:rsidR="00FC4FA5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(profits go to Sample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Chaplaincy)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45pt;margin-top:198pt;width:297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" filled="f" stroked="f">
                <v:textbox>
                  <w:txbxContent>
                    <w:p w14:paraId="139965B8" w14:textId="7D4987D5" w:rsidR="006017BB" w:rsidRPr="00BC3C94" w:rsidRDefault="006017BB" w:rsidP="00BC3C94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Cost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 w:rsidR="00FC4FA5">
                        <w:rPr>
                          <w:rFonts w:ascii="Arial" w:hAnsi="Arial" w:cs="Arial"/>
                          <w:sz w:val="20"/>
                        </w:rPr>
                        <w:t xml:space="preserve">$50 </w:t>
                      </w:r>
                      <w:proofErr w:type="spellStart"/>
                      <w:r w:rsidR="00FC4FA5">
                        <w:rPr>
                          <w:rFonts w:ascii="Arial" w:hAnsi="Arial" w:cs="Arial"/>
                          <w:sz w:val="20"/>
                        </w:rPr>
                        <w:t>pp</w:t>
                      </w:r>
                      <w:proofErr w:type="spellEnd"/>
                      <w:r w:rsidR="00FC4FA5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(profits go to Sample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College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Chaplaincy)</w:t>
                      </w:r>
                    </w:p>
                  </w:txbxContent>
                </v:textbox>
              </v:shape>
            </w:pict>
          </mc:Fallback>
        </mc:AlternateContent>
      </w:r>
      <w:r w:rsidR="006017BB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anchorId="458CB40A" wp14:editId="3170587D">
            <wp:simplePos x="0" y="0"/>
            <wp:positionH relativeFrom="column">
              <wp:posOffset>4343400</wp:posOffset>
            </wp:positionH>
            <wp:positionV relativeFrom="paragraph">
              <wp:posOffset>457200</wp:posOffset>
            </wp:positionV>
            <wp:extent cx="2510790" cy="2510790"/>
            <wp:effectExtent l="0" t="0" r="381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2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9053D" wp14:editId="077CDB67">
                <wp:simplePos x="0" y="0"/>
                <wp:positionH relativeFrom="column">
                  <wp:posOffset>1371600</wp:posOffset>
                </wp:positionH>
                <wp:positionV relativeFrom="paragraph">
                  <wp:posOffset>457200</wp:posOffset>
                </wp:positionV>
                <wp:extent cx="2971800" cy="571500"/>
                <wp:effectExtent l="0" t="0" r="0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9B29CE" w14:textId="4B3DBDEC" w:rsidR="006017BB" w:rsidRPr="00BC3C94" w:rsidRDefault="002024AB" w:rsidP="00BF597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egina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’s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Chaplaincy Update - Term 2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108pt;margin-top:36pt;width:234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" filled="f" stroked="f">
                <v:textbox>
                  <w:txbxContent>
                    <w:p w14:paraId="629B29CE" w14:textId="4B3DBDEC" w:rsidR="006017BB" w:rsidRPr="00BC3C94" w:rsidRDefault="002024AB" w:rsidP="00BF5973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egina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’s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Chaplaincy Update - Term 2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2018</w:t>
                      </w:r>
                    </w:p>
                  </w:txbxContent>
                </v:textbox>
              </v:shape>
            </w:pict>
          </mc:Fallback>
        </mc:AlternateContent>
      </w:r>
      <w:r w:rsidR="008E62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22E46B" wp14:editId="14DE33F6">
                <wp:simplePos x="0" y="0"/>
                <wp:positionH relativeFrom="column">
                  <wp:posOffset>571500</wp:posOffset>
                </wp:positionH>
                <wp:positionV relativeFrom="paragraph">
                  <wp:posOffset>2743200</wp:posOffset>
                </wp:positionV>
                <wp:extent cx="3771900" cy="22860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71DCCE" w14:textId="77777777" w:rsidR="002024AB" w:rsidRPr="00BC3C94" w:rsidRDefault="002024AB" w:rsidP="002024AB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RSVP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by 2nd May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to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Regina Henry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 at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regina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h@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chappy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.org.au</w:t>
                            </w:r>
                          </w:p>
                          <w:p w14:paraId="56DD38D1" w14:textId="1E52F3E9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left:0;text-align:left;margin-left:45pt;margin-top:3in;width:297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" filled="f" stroked="f">
                <v:textbox>
                  <w:txbxContent>
                    <w:p w14:paraId="0F71DCCE" w14:textId="77777777" w:rsidR="002024AB" w:rsidRPr="00BC3C94" w:rsidRDefault="002024AB" w:rsidP="002024AB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RSVP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by 2nd May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to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Regina Henry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 at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regina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h@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chappy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.org.au</w:t>
                      </w:r>
                    </w:p>
                    <w:p w14:paraId="56DD38D1" w14:textId="1E52F3E9" w:rsidR="006017BB" w:rsidRPr="00BC3C94" w:rsidRDefault="006017BB" w:rsidP="00BC3C94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C3C9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1FBEAF" wp14:editId="446C18E0">
                <wp:simplePos x="0" y="0"/>
                <wp:positionH relativeFrom="column">
                  <wp:posOffset>571500</wp:posOffset>
                </wp:positionH>
                <wp:positionV relativeFrom="paragraph">
                  <wp:posOffset>2286000</wp:posOffset>
                </wp:positionV>
                <wp:extent cx="3771900" cy="2286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462453" w14:textId="523B7B73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Venue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SU QLD, 126 Barry </w:t>
                            </w:r>
                            <w:proofErr w:type="spellStart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Pde</w:t>
                            </w:r>
                            <w:proofErr w:type="spellEnd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, Fortitude Valley Q 4006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29" type="#_x0000_t202" style="position:absolute;left:0;text-align:left;margin-left:45pt;margin-top:180pt;width:297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" filled="f" stroked="f">
                <v:textbox>
                  <w:txbxContent>
                    <w:p w14:paraId="45462453" w14:textId="523B7B73" w:rsidR="006017BB" w:rsidRPr="00BC3C94" w:rsidRDefault="006017BB" w:rsidP="00BC3C94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Venue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SU QLD, 126 Barry </w:t>
                      </w:r>
                      <w:proofErr w:type="spellStart"/>
                      <w:r w:rsidRPr="008E62A3">
                        <w:rPr>
                          <w:rFonts w:ascii="Arial" w:hAnsi="Arial" w:cs="Arial"/>
                          <w:sz w:val="20"/>
                        </w:rPr>
                        <w:t>Pde</w:t>
                      </w:r>
                      <w:proofErr w:type="spellEnd"/>
                      <w:r w:rsidRPr="008E62A3">
                        <w:rPr>
                          <w:rFonts w:ascii="Arial" w:hAnsi="Arial" w:cs="Arial"/>
                          <w:sz w:val="20"/>
                        </w:rPr>
                        <w:t>, Fortitude Valley Q 4006</w:t>
                      </w:r>
                    </w:p>
                  </w:txbxContent>
                </v:textbox>
              </v:shape>
            </w:pict>
          </mc:Fallback>
        </mc:AlternateContent>
      </w:r>
      <w:r w:rsidR="00BC3C9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4F3078" wp14:editId="2945F087">
                <wp:simplePos x="0" y="0"/>
                <wp:positionH relativeFrom="column">
                  <wp:posOffset>571500</wp:posOffset>
                </wp:positionH>
                <wp:positionV relativeFrom="paragraph">
                  <wp:posOffset>2057400</wp:posOffset>
                </wp:positionV>
                <wp:extent cx="2286000" cy="2286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DD314" w14:textId="1F11749C" w:rsidR="006017BB" w:rsidRPr="008E62A3" w:rsidRDefault="006017BB" w:rsidP="00BC3C9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Date: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Tuesday May 24,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left:0;text-align:left;margin-left:45pt;margin-top:162pt;width:180pt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" filled="f" stroked="f">
                <v:textbox>
                  <w:txbxContent>
                    <w:p w14:paraId="419DD314" w14:textId="1F11749C" w:rsidR="006017BB" w:rsidRPr="008E62A3" w:rsidRDefault="006017BB" w:rsidP="00BC3C9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Date: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Tuesday May 24, 2018</w:t>
                      </w:r>
                    </w:p>
                  </w:txbxContent>
                </v:textbox>
              </v:shape>
            </w:pict>
          </mc:Fallback>
        </mc:AlternateContent>
      </w:r>
      <w:r w:rsidR="00BC3C9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88A286" wp14:editId="0B3C5994">
                <wp:simplePos x="0" y="0"/>
                <wp:positionH relativeFrom="column">
                  <wp:posOffset>2857500</wp:posOffset>
                </wp:positionH>
                <wp:positionV relativeFrom="paragraph">
                  <wp:posOffset>2057400</wp:posOffset>
                </wp:positionV>
                <wp:extent cx="1371600" cy="2286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7E2B3C" w14:textId="6083B1FE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Time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6pm - 8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left:0;text-align:left;margin-left:225pt;margin-top:162pt;width:108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" filled="f" stroked="f">
                <v:textbox>
                  <w:txbxContent>
                    <w:p w14:paraId="0A7E2B3C" w14:textId="6083B1FE" w:rsidR="006017BB" w:rsidRPr="00BC3C94" w:rsidRDefault="006017BB" w:rsidP="00BC3C94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Time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6pm - 8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pm</w:t>
                      </w:r>
                    </w:p>
                  </w:txbxContent>
                </v:textbox>
              </v:shape>
            </w:pict>
          </mc:Fallback>
        </mc:AlternateContent>
      </w:r>
      <w:r w:rsidR="0087206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8C140E" wp14:editId="5255DD23">
                <wp:simplePos x="0" y="0"/>
                <wp:positionH relativeFrom="column">
                  <wp:posOffset>571500</wp:posOffset>
                </wp:positionH>
                <wp:positionV relativeFrom="paragraph">
                  <wp:posOffset>1143000</wp:posOffset>
                </wp:positionV>
                <wp:extent cx="3657600" cy="914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EDD3D" w14:textId="25FF0B0C" w:rsidR="006017BB" w:rsidRDefault="006017BB" w:rsidP="00BC3C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 know how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passion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ate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are about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seeing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young people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reach their full potential. Come along and enjoy a meal while hearing stories of the impact of your support at Sample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College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Thank you for partnering with us to bring hope to a young generation!</w:t>
                            </w:r>
                          </w:p>
                          <w:p w14:paraId="312ED706" w14:textId="77777777" w:rsidR="006017BB" w:rsidRPr="00BC3C94" w:rsidRDefault="006017BB" w:rsidP="00BC3C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2" type="#_x0000_t202" style="position:absolute;left:0;text-align:left;margin-left:45pt;margin-top:90pt;width:4in;height:1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" filled="f" stroked="f">
                <v:textbox>
                  <w:txbxContent>
                    <w:p w14:paraId="37FEDD3D" w14:textId="25FF0B0C" w:rsidR="006017BB" w:rsidRDefault="006017BB" w:rsidP="00BC3C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We know how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passion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ate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 are about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seeing </w:t>
                      </w:r>
                      <w:r w:rsidR="002024AB">
                        <w:rPr>
                          <w:rFonts w:ascii="Arial" w:hAnsi="Arial" w:cs="Arial"/>
                          <w:sz w:val="20"/>
                          <w:szCs w:val="20"/>
                        </w:rPr>
                        <w:t>young people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reach their full potential. Come along and enjoy a meal while hearing stories of the impact of your support at Sample </w:t>
                      </w:r>
                      <w:r w:rsidR="002024AB">
                        <w:rPr>
                          <w:rFonts w:ascii="Arial" w:hAnsi="Arial" w:cs="Arial"/>
                          <w:sz w:val="20"/>
                          <w:szCs w:val="20"/>
                        </w:rPr>
                        <w:t>College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Thank you for partnering with us to bring hope to a young generation!</w:t>
                      </w:r>
                    </w:p>
                    <w:p w14:paraId="312ED706" w14:textId="77777777" w:rsidR="006017BB" w:rsidRPr="00BC3C94" w:rsidRDefault="006017BB" w:rsidP="00BC3C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12C6">
        <w:rPr>
          <w:noProof/>
          <w:lang w:val="en-US"/>
        </w:rPr>
        <w:drawing>
          <wp:inline distT="0" distB="0" distL="0" distR="0" wp14:anchorId="43F8BD20" wp14:editId="4B8295FD">
            <wp:extent cx="7087509" cy="334370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3F30ED4" w14:textId="77777777" w:rsidR="00367579" w:rsidRPr="00367579" w:rsidRDefault="00367579" w:rsidP="002F2995">
      <w:pPr>
        <w:jc w:val="center"/>
        <w:rPr>
          <w:sz w:val="12"/>
          <w:szCs w:val="12"/>
        </w:rPr>
      </w:pPr>
    </w:p>
    <w:p w14:paraId="7E8CC749" w14:textId="200EE0D7" w:rsidR="009A1E8D" w:rsidRPr="00367579" w:rsidRDefault="00367579" w:rsidP="002F2995">
      <w:pPr>
        <w:jc w:val="center"/>
        <w:rPr>
          <w:color w:val="F79646" w:themeColor="accent6"/>
        </w:rPr>
      </w:pPr>
      <w:r w:rsidRPr="00BF5973">
        <w:rPr>
          <w:color w:val="FFFF00"/>
        </w:rPr>
        <w:t>---</w:t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>
        <w:rPr>
          <w:color w:val="F79646" w:themeColor="accent6"/>
        </w:rPr>
        <w:tab/>
      </w:r>
      <w:r w:rsidR="002F2995" w:rsidRPr="00BF5973">
        <w:rPr>
          <w:color w:val="FFFF00"/>
        </w:rPr>
        <w:t>----</w:t>
      </w:r>
    </w:p>
    <w:p w14:paraId="79C6276A" w14:textId="1797108D" w:rsidR="00367579" w:rsidRPr="009612C6" w:rsidRDefault="002024AB" w:rsidP="002F2995">
      <w:pPr>
        <w:jc w:val="center"/>
        <w:rPr>
          <w:sz w:val="16"/>
          <w:szCs w:val="16"/>
        </w:rPr>
      </w:pPr>
      <w:r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4632B7" wp14:editId="5473898F">
                <wp:simplePos x="0" y="0"/>
                <wp:positionH relativeFrom="column">
                  <wp:posOffset>571500</wp:posOffset>
                </wp:positionH>
                <wp:positionV relativeFrom="paragraph">
                  <wp:posOffset>2446655</wp:posOffset>
                </wp:positionV>
                <wp:extent cx="3771900" cy="342900"/>
                <wp:effectExtent l="0" t="0" r="0" b="1270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DB880" w14:textId="20A76E2B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Cost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$50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</w:t>
                            </w:r>
                            <w:r w:rsidR="00FC4FA5">
                              <w:rPr>
                                <w:rFonts w:ascii="Arial" w:hAnsi="Arial" w:cs="Arial"/>
                                <w:sz w:val="20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(profits go to Sample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Chaplaincy)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33" type="#_x0000_t202" style="position:absolute;left:0;text-align:left;margin-left:45pt;margin-top:192.65pt;width:297pt;height:2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" filled="f" stroked="f">
                <v:textbox>
                  <w:txbxContent>
                    <w:p w14:paraId="4C1DB880" w14:textId="20A76E2B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Cost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$50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</w:rPr>
                        <w:t>p</w:t>
                      </w:r>
                      <w:r w:rsidR="00FC4FA5">
                        <w:rPr>
                          <w:rFonts w:ascii="Arial" w:hAnsi="Arial" w:cs="Arial"/>
                          <w:sz w:val="20"/>
                        </w:rPr>
                        <w:t>p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</w:rPr>
                        <w:t xml:space="preserve"> (profits go to Sample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College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Chaplaincy)</w:t>
                      </w:r>
                    </w:p>
                  </w:txbxContent>
                </v:textbox>
              </v:shape>
            </w:pict>
          </mc:Fallback>
        </mc:AlternateContent>
      </w:r>
      <w:r w:rsidR="006017BB"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anchorId="150A1240" wp14:editId="0F28B7B1">
            <wp:simplePos x="0" y="0"/>
            <wp:positionH relativeFrom="column">
              <wp:posOffset>4457700</wp:posOffset>
            </wp:positionH>
            <wp:positionV relativeFrom="paragraph">
              <wp:posOffset>503555</wp:posOffset>
            </wp:positionV>
            <wp:extent cx="2340000" cy="2285093"/>
            <wp:effectExtent l="0" t="0" r="0" b="127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1732"/>
                    <a:stretch/>
                  </pic:blipFill>
                  <pic:spPr bwMode="auto">
                    <a:xfrm>
                      <a:off x="0" y="0"/>
                      <a:ext cx="2340000" cy="228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1E1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E7BECA" wp14:editId="5336798F">
                <wp:simplePos x="0" y="0"/>
                <wp:positionH relativeFrom="column">
                  <wp:posOffset>1371600</wp:posOffset>
                </wp:positionH>
                <wp:positionV relativeFrom="paragraph">
                  <wp:posOffset>389255</wp:posOffset>
                </wp:positionV>
                <wp:extent cx="2971800" cy="571500"/>
                <wp:effectExtent l="0" t="0" r="0" b="1270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14DD65" w14:textId="2B09EA4F" w:rsidR="006017BB" w:rsidRPr="00BC3C94" w:rsidRDefault="002024AB" w:rsidP="008E62A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egina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’s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Chaplaincy Update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–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Ter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m 2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4" type="#_x0000_t202" style="position:absolute;left:0;text-align:left;margin-left:108pt;margin-top:30.65pt;width:234pt;height: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" filled="f" stroked="f">
                <v:textbox>
                  <w:txbxContent>
                    <w:p w14:paraId="7F14DD65" w14:textId="2B09EA4F" w:rsidR="006017BB" w:rsidRPr="00BC3C94" w:rsidRDefault="002024AB" w:rsidP="008E62A3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egina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’s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Chaplaincy Update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–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Ter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m 2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2018</w:t>
                      </w:r>
                    </w:p>
                  </w:txbxContent>
                </v:textbox>
              </v:shape>
            </w:pict>
          </mc:Fallback>
        </mc:AlternateContent>
      </w:r>
      <w:r w:rsidR="008E62A3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92DB30" wp14:editId="6BE23A9D">
                <wp:simplePos x="0" y="0"/>
                <wp:positionH relativeFrom="column">
                  <wp:posOffset>571500</wp:posOffset>
                </wp:positionH>
                <wp:positionV relativeFrom="paragraph">
                  <wp:posOffset>2675255</wp:posOffset>
                </wp:positionV>
                <wp:extent cx="3771900" cy="342900"/>
                <wp:effectExtent l="0" t="0" r="0" b="1270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4BB4B" w14:textId="77777777" w:rsidR="002024AB" w:rsidRPr="00BC3C94" w:rsidRDefault="002024AB" w:rsidP="002024AB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RSVP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by 2nd May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to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Regina Henry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 at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regina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h@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chappy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.org.au</w:t>
                            </w:r>
                          </w:p>
                          <w:p w14:paraId="2B3BE2AA" w14:textId="6345EB6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5" type="#_x0000_t202" style="position:absolute;left:0;text-align:left;margin-left:45pt;margin-top:210.65pt;width:297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" filled="f" stroked="f">
                <v:textbox>
                  <w:txbxContent>
                    <w:p w14:paraId="0C64BB4B" w14:textId="77777777" w:rsidR="002024AB" w:rsidRPr="00BC3C94" w:rsidRDefault="002024AB" w:rsidP="002024AB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RSVP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by 2nd May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to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Regina Henry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 at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regina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h@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chappy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.org.au</w:t>
                      </w:r>
                    </w:p>
                    <w:p w14:paraId="2B3BE2AA" w14:textId="6345EB6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2A3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51BEE3E" wp14:editId="60EF86CE">
                <wp:simplePos x="0" y="0"/>
                <wp:positionH relativeFrom="column">
                  <wp:posOffset>2857500</wp:posOffset>
                </wp:positionH>
                <wp:positionV relativeFrom="paragraph">
                  <wp:posOffset>1989455</wp:posOffset>
                </wp:positionV>
                <wp:extent cx="1371600" cy="2286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61E687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Time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6pm - 8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36" type="#_x0000_t202" style="position:absolute;left:0;text-align:left;margin-left:225pt;margin-top:156.65pt;width:108pt;height:1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" filled="f" stroked="f">
                <v:textbox>
                  <w:txbxContent>
                    <w:p w14:paraId="6361E687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Time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6pm - 8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pm</w:t>
                      </w:r>
                    </w:p>
                  </w:txbxContent>
                </v:textbox>
              </v:shape>
            </w:pict>
          </mc:Fallback>
        </mc:AlternateContent>
      </w:r>
      <w:r w:rsidR="008E62A3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1EF4F6C" wp14:editId="60136AB8">
                <wp:simplePos x="0" y="0"/>
                <wp:positionH relativeFrom="column">
                  <wp:posOffset>571500</wp:posOffset>
                </wp:positionH>
                <wp:positionV relativeFrom="paragraph">
                  <wp:posOffset>1989455</wp:posOffset>
                </wp:positionV>
                <wp:extent cx="2286000" cy="2286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03DDC" w14:textId="77777777" w:rsidR="006017BB" w:rsidRPr="008E62A3" w:rsidRDefault="006017BB" w:rsidP="008E62A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Date: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Tuesday May 24,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7" type="#_x0000_t202" style="position:absolute;left:0;text-align:left;margin-left:45pt;margin-top:156.65pt;width:180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" filled="f" stroked="f">
                <v:textbox>
                  <w:txbxContent>
                    <w:p w14:paraId="2A503DDC" w14:textId="77777777" w:rsidR="006017BB" w:rsidRPr="008E62A3" w:rsidRDefault="006017BB" w:rsidP="008E62A3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Date: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Tuesday May 24, 2018</w:t>
                      </w:r>
                    </w:p>
                  </w:txbxContent>
                </v:textbox>
              </v:shape>
            </w:pict>
          </mc:Fallback>
        </mc:AlternateContent>
      </w:r>
      <w:r w:rsidR="008E62A3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538B3E" wp14:editId="1962A97F">
                <wp:simplePos x="0" y="0"/>
                <wp:positionH relativeFrom="column">
                  <wp:posOffset>571500</wp:posOffset>
                </wp:positionH>
                <wp:positionV relativeFrom="paragraph">
                  <wp:posOffset>1075055</wp:posOffset>
                </wp:positionV>
                <wp:extent cx="3657600" cy="9144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832DB" w14:textId="77777777" w:rsidR="002024AB" w:rsidRDefault="002024AB" w:rsidP="002024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 know how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passion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ate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are about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seeing young people reach their full potential. Come along and enjoy a meal while hearing stories of the impact of your support at Sample College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Thank you for partnering with us to bring hope to a young generation!</w:t>
                            </w:r>
                          </w:p>
                          <w:p w14:paraId="3993D699" w14:textId="77777777" w:rsidR="002024AB" w:rsidRPr="00BC3C94" w:rsidRDefault="002024AB" w:rsidP="002024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2DB837E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8" type="#_x0000_t202" style="position:absolute;left:0;text-align:left;margin-left:45pt;margin-top:84.65pt;width:4in;height:1in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" filled="f" stroked="f">
                <v:textbox>
                  <w:txbxContent>
                    <w:p w14:paraId="340832DB" w14:textId="77777777" w:rsidR="002024AB" w:rsidRDefault="002024AB" w:rsidP="002024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We know how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passion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ate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 are about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seeing young people reach their full potential. Come along and enjoy a meal while hearing stories of the impact of your support at Sample College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Thank you for partnering with us to bring hope to a young generation!</w:t>
                      </w:r>
                    </w:p>
                    <w:p w14:paraId="3993D699" w14:textId="77777777" w:rsidR="002024AB" w:rsidRPr="00BC3C94" w:rsidRDefault="002024AB" w:rsidP="002024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2DB837E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2A3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196ADE" wp14:editId="7E89007E">
                <wp:simplePos x="0" y="0"/>
                <wp:positionH relativeFrom="column">
                  <wp:posOffset>571500</wp:posOffset>
                </wp:positionH>
                <wp:positionV relativeFrom="paragraph">
                  <wp:posOffset>2218055</wp:posOffset>
                </wp:positionV>
                <wp:extent cx="3771900" cy="2286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5BF6E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Venue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SU QLD, 126 Barry </w:t>
                            </w:r>
                            <w:proofErr w:type="spellStart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Pde</w:t>
                            </w:r>
                            <w:proofErr w:type="spellEnd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, Fortitude Valley Q 4006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39" type="#_x0000_t202" style="position:absolute;left:0;text-align:left;margin-left:45pt;margin-top:174.65pt;width:297pt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" filled="f" stroked="f">
                <v:textbox>
                  <w:txbxContent>
                    <w:p w14:paraId="3DD5BF6E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Venue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SU QLD, 126 Barry </w:t>
                      </w:r>
                      <w:proofErr w:type="spellStart"/>
                      <w:r w:rsidRPr="008E62A3">
                        <w:rPr>
                          <w:rFonts w:ascii="Arial" w:hAnsi="Arial" w:cs="Arial"/>
                          <w:sz w:val="20"/>
                        </w:rPr>
                        <w:t>Pde</w:t>
                      </w:r>
                      <w:proofErr w:type="spellEnd"/>
                      <w:r w:rsidRPr="008E62A3">
                        <w:rPr>
                          <w:rFonts w:ascii="Arial" w:hAnsi="Arial" w:cs="Arial"/>
                          <w:sz w:val="20"/>
                        </w:rPr>
                        <w:t>, Fortitude Valley Q 4006</w:t>
                      </w:r>
                    </w:p>
                  </w:txbxContent>
                </v:textbox>
              </v:shape>
            </w:pict>
          </mc:Fallback>
        </mc:AlternateContent>
      </w:r>
      <w:r w:rsidR="002F2995">
        <w:rPr>
          <w:noProof/>
          <w:lang w:val="en-US"/>
        </w:rPr>
        <w:drawing>
          <wp:inline distT="0" distB="0" distL="0" distR="0" wp14:anchorId="298A1108" wp14:editId="0D1EF149">
            <wp:extent cx="7087509" cy="334370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2FCED" w14:textId="77777777" w:rsidR="00367579" w:rsidRDefault="00367579" w:rsidP="002F2995">
      <w:pPr>
        <w:jc w:val="center"/>
        <w:rPr>
          <w:sz w:val="12"/>
          <w:szCs w:val="12"/>
        </w:rPr>
      </w:pPr>
    </w:p>
    <w:p w14:paraId="3C0DEDD5" w14:textId="77777777" w:rsidR="00367579" w:rsidRPr="009612C6" w:rsidRDefault="00367579" w:rsidP="002F2995">
      <w:pPr>
        <w:jc w:val="center"/>
        <w:rPr>
          <w:sz w:val="4"/>
          <w:szCs w:val="4"/>
        </w:rPr>
      </w:pPr>
    </w:p>
    <w:p w14:paraId="7D69E722" w14:textId="2BC01FA3" w:rsidR="00367579" w:rsidRPr="00367579" w:rsidRDefault="002F2995" w:rsidP="002F2995">
      <w:pPr>
        <w:jc w:val="center"/>
        <w:rPr>
          <w:color w:val="F79646" w:themeColor="accent6"/>
        </w:rPr>
      </w:pPr>
      <w:r w:rsidRPr="00BF5973">
        <w:rPr>
          <w:color w:val="FFFF00"/>
        </w:rPr>
        <w:t>---</w:t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 w:rsidRPr="00BF5973">
        <w:rPr>
          <w:color w:val="FFFF00"/>
        </w:rPr>
        <w:t>----</w:t>
      </w:r>
    </w:p>
    <w:p w14:paraId="62D4ECA0" w14:textId="784D6EE0" w:rsidR="00367579" w:rsidRPr="00367579" w:rsidRDefault="002024AB" w:rsidP="002F2995">
      <w:pPr>
        <w:jc w:val="center"/>
        <w:rPr>
          <w:sz w:val="12"/>
          <w:szCs w:val="12"/>
        </w:rPr>
      </w:pPr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73B7DE0D" wp14:editId="165E4176">
            <wp:simplePos x="0" y="0"/>
            <wp:positionH relativeFrom="column">
              <wp:posOffset>4343400</wp:posOffset>
            </wp:positionH>
            <wp:positionV relativeFrom="paragraph">
              <wp:posOffset>405765</wp:posOffset>
            </wp:positionV>
            <wp:extent cx="2510790" cy="251079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1E1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C467724" wp14:editId="7B66277A">
                <wp:simplePos x="0" y="0"/>
                <wp:positionH relativeFrom="column">
                  <wp:posOffset>1371600</wp:posOffset>
                </wp:positionH>
                <wp:positionV relativeFrom="paragraph">
                  <wp:posOffset>405765</wp:posOffset>
                </wp:positionV>
                <wp:extent cx="2971800" cy="571500"/>
                <wp:effectExtent l="0" t="0" r="0" b="1270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67073" w14:textId="7DAD5D59" w:rsidR="006017BB" w:rsidRPr="00BC3C94" w:rsidRDefault="002024AB" w:rsidP="008E62A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Regina’s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Chaplaincy Update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–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Ter</w:t>
                            </w:r>
                            <w:r w:rsidR="006017BB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m 2</w:t>
                            </w:r>
                            <w:r w:rsidR="006017BB" w:rsidRPr="00BC3C94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40" type="#_x0000_t202" style="position:absolute;left:0;text-align:left;margin-left:108pt;margin-top:31.95pt;width:234pt;height: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" filled="f" stroked="f">
                <v:textbox>
                  <w:txbxContent>
                    <w:p w14:paraId="76B67073" w14:textId="7DAD5D59" w:rsidR="006017BB" w:rsidRPr="00BC3C94" w:rsidRDefault="002024AB" w:rsidP="008E62A3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Regina’s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Chaplaincy Update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–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Ter</w:t>
                      </w:r>
                      <w:r w:rsidR="006017BB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m 2</w:t>
                      </w:r>
                      <w:r w:rsidR="006017BB" w:rsidRPr="00BC3C94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, 2018</w:t>
                      </w: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A1BBF0F" wp14:editId="19057673">
                <wp:simplePos x="0" y="0"/>
                <wp:positionH relativeFrom="column">
                  <wp:posOffset>571500</wp:posOffset>
                </wp:positionH>
                <wp:positionV relativeFrom="paragraph">
                  <wp:posOffset>1091565</wp:posOffset>
                </wp:positionV>
                <wp:extent cx="3657600" cy="91440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C79A7" w14:textId="77777777" w:rsidR="002024AB" w:rsidRDefault="002024AB" w:rsidP="002024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 know how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passion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ate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are about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seeing young people reach their full potential. Come along and enjoy a meal while hearing stories of the impact of your support at Sample College</w:t>
                            </w:r>
                            <w:r w:rsidRPr="00BC3C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Thank you for partnering with us to bring hope to a young generation!</w:t>
                            </w:r>
                          </w:p>
                          <w:p w14:paraId="48F40636" w14:textId="77777777" w:rsidR="002024AB" w:rsidRPr="00BC3C94" w:rsidRDefault="002024AB" w:rsidP="002024A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4AA92DC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41" type="#_x0000_t202" style="position:absolute;left:0;text-align:left;margin-left:45pt;margin-top:85.95pt;width:4in;height:1in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" filled="f" stroked="f">
                <v:textbox>
                  <w:txbxContent>
                    <w:p w14:paraId="779C79A7" w14:textId="77777777" w:rsidR="002024AB" w:rsidRDefault="002024AB" w:rsidP="002024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We know how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passion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ate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 are about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seeing young people reach their full potential. Come along and enjoy a meal while hearing stories of the impact of your support at Sample College</w:t>
                      </w:r>
                      <w:r w:rsidRPr="00BC3C9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Thank you for partnering with us to bring hope to a young generation!</w:t>
                      </w:r>
                    </w:p>
                    <w:p w14:paraId="48F40636" w14:textId="77777777" w:rsidR="002024AB" w:rsidRPr="00BC3C94" w:rsidRDefault="002024AB" w:rsidP="002024A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4AA92DC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CE7743F" wp14:editId="019DC876">
                <wp:simplePos x="0" y="0"/>
                <wp:positionH relativeFrom="column">
                  <wp:posOffset>571500</wp:posOffset>
                </wp:positionH>
                <wp:positionV relativeFrom="paragraph">
                  <wp:posOffset>2005965</wp:posOffset>
                </wp:positionV>
                <wp:extent cx="2286000" cy="228600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100D9" w14:textId="77777777" w:rsidR="006017BB" w:rsidRPr="008E62A3" w:rsidRDefault="006017BB" w:rsidP="008E62A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Date: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Tuesday May 24, 2018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42" type="#_x0000_t202" style="position:absolute;left:0;text-align:left;margin-left:45pt;margin-top:157.95pt;width:180pt;height:1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" filled="f" stroked="f">
                <v:textbox>
                  <w:txbxContent>
                    <w:p w14:paraId="7ED100D9" w14:textId="77777777" w:rsidR="006017BB" w:rsidRPr="008E62A3" w:rsidRDefault="006017BB" w:rsidP="008E62A3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Date: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Tuesday May 24, 2018</w:t>
                      </w: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C17EFB9" wp14:editId="1D201090">
                <wp:simplePos x="0" y="0"/>
                <wp:positionH relativeFrom="column">
                  <wp:posOffset>2857500</wp:posOffset>
                </wp:positionH>
                <wp:positionV relativeFrom="paragraph">
                  <wp:posOffset>2005965</wp:posOffset>
                </wp:positionV>
                <wp:extent cx="1371600" cy="2286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A797F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Time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6pm - 8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43" type="#_x0000_t202" style="position:absolute;left:0;text-align:left;margin-left:225pt;margin-top:157.95pt;width:108pt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" filled="f" stroked="f">
                <v:textbox>
                  <w:txbxContent>
                    <w:p w14:paraId="331A797F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Time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6pm - 8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pm</w:t>
                      </w: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9FA5C5" wp14:editId="722838E8">
                <wp:simplePos x="0" y="0"/>
                <wp:positionH relativeFrom="column">
                  <wp:posOffset>571500</wp:posOffset>
                </wp:positionH>
                <wp:positionV relativeFrom="paragraph">
                  <wp:posOffset>2234565</wp:posOffset>
                </wp:positionV>
                <wp:extent cx="3771900" cy="228600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3CFEF" w14:textId="77777777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Venue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SU QLD, 126 Barry </w:t>
                            </w:r>
                            <w:proofErr w:type="spellStart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Pde</w:t>
                            </w:r>
                            <w:proofErr w:type="spellEnd"/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, Fortitude Valley Q 4006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44" type="#_x0000_t202" style="position:absolute;left:0;text-align:left;margin-left:45pt;margin-top:175.95pt;width:297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" filled="f" stroked="f">
                <v:textbox>
                  <w:txbxContent>
                    <w:p w14:paraId="19B3CFEF" w14:textId="77777777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Venue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SU QLD, 126 Barry </w:t>
                      </w:r>
                      <w:proofErr w:type="spellStart"/>
                      <w:r w:rsidRPr="008E62A3">
                        <w:rPr>
                          <w:rFonts w:ascii="Arial" w:hAnsi="Arial" w:cs="Arial"/>
                          <w:sz w:val="20"/>
                        </w:rPr>
                        <w:t>Pde</w:t>
                      </w:r>
                      <w:proofErr w:type="spellEnd"/>
                      <w:r w:rsidRPr="008E62A3">
                        <w:rPr>
                          <w:rFonts w:ascii="Arial" w:hAnsi="Arial" w:cs="Arial"/>
                          <w:sz w:val="20"/>
                        </w:rPr>
                        <w:t>, Fortitude Valley Q 4006</w:t>
                      </w: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1E417B" wp14:editId="0C1C0466">
                <wp:simplePos x="0" y="0"/>
                <wp:positionH relativeFrom="column">
                  <wp:posOffset>571500</wp:posOffset>
                </wp:positionH>
                <wp:positionV relativeFrom="paragraph">
                  <wp:posOffset>2463165</wp:posOffset>
                </wp:positionV>
                <wp:extent cx="3771900" cy="342900"/>
                <wp:effectExtent l="0" t="0" r="0" b="1270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A0772" w14:textId="2EE6FF8A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Cost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$50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(profits go to Sample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College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Chaplaincy)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45" type="#_x0000_t202" style="position:absolute;left:0;text-align:left;margin-left:45pt;margin-top:193.95pt;width:297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" filled="f" stroked="f">
                <v:textbox>
                  <w:txbxContent>
                    <w:p w14:paraId="126A0772" w14:textId="2EE6FF8A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Cost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$50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</w:rPr>
                        <w:t>p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p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</w:rPr>
                        <w:t xml:space="preserve"> (profits go to Sample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College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Chaplaincy)</w:t>
                      </w:r>
                    </w:p>
                  </w:txbxContent>
                </v:textbox>
              </v:shape>
            </w:pict>
          </mc:Fallback>
        </mc:AlternateContent>
      </w:r>
      <w:r w:rsidR="00D831E1" w:rsidRPr="008E62A3">
        <w:rPr>
          <w:color w:val="FFFF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01952BD" wp14:editId="4DA38CD2">
                <wp:simplePos x="0" y="0"/>
                <wp:positionH relativeFrom="column">
                  <wp:posOffset>571500</wp:posOffset>
                </wp:positionH>
                <wp:positionV relativeFrom="paragraph">
                  <wp:posOffset>2691765</wp:posOffset>
                </wp:positionV>
                <wp:extent cx="3771900" cy="342900"/>
                <wp:effectExtent l="0" t="0" r="0" b="1270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6521D" w14:textId="7C65911E" w:rsidR="006017BB" w:rsidRPr="00BC3C94" w:rsidRDefault="006017BB" w:rsidP="008E62A3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RSVP</w:t>
                            </w:r>
                            <w:r w:rsidRPr="00BC3C94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by 2nd May 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to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Regina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Henry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 xml:space="preserve"> at </w:t>
                            </w:r>
                            <w:r w:rsidR="002024AB">
                              <w:rPr>
                                <w:rFonts w:ascii="Arial" w:hAnsi="Arial" w:cs="Arial"/>
                                <w:sz w:val="20"/>
                              </w:rPr>
                              <w:t>regina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h@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chappy</w:t>
                            </w:r>
                            <w:r w:rsidRPr="008E62A3">
                              <w:rPr>
                                <w:rFonts w:ascii="Arial" w:hAnsi="Arial" w:cs="Arial"/>
                                <w:sz w:val="20"/>
                              </w:rPr>
                              <w:t>.org.au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46" type="#_x0000_t202" style="position:absolute;left:0;text-align:left;margin-left:45pt;margin-top:211.95pt;width:297pt;height:2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" filled="f" stroked="f">
                <v:textbox>
                  <w:txbxContent>
                    <w:p w14:paraId="54D6521D" w14:textId="7C65911E" w:rsidR="006017BB" w:rsidRPr="00BC3C94" w:rsidRDefault="006017BB" w:rsidP="008E62A3">
                      <w:pPr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RSVP</w:t>
                      </w:r>
                      <w:r w:rsidRPr="00BC3C94">
                        <w:rPr>
                          <w:rFonts w:ascii="Arial" w:hAnsi="Arial" w:cs="Arial"/>
                          <w:b/>
                          <w:sz w:val="20"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by 2nd May 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to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Regina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Henry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 xml:space="preserve"> at </w:t>
                      </w:r>
                      <w:r w:rsidR="002024AB">
                        <w:rPr>
                          <w:rFonts w:ascii="Arial" w:hAnsi="Arial" w:cs="Arial"/>
                          <w:sz w:val="20"/>
                        </w:rPr>
                        <w:t>regina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h@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chappy</w:t>
                      </w:r>
                      <w:r w:rsidRPr="008E62A3">
                        <w:rPr>
                          <w:rFonts w:ascii="Arial" w:hAnsi="Arial" w:cs="Arial"/>
                          <w:sz w:val="20"/>
                        </w:rPr>
                        <w:t>.org.au</w:t>
                      </w:r>
                    </w:p>
                  </w:txbxContent>
                </v:textbox>
              </v:shape>
            </w:pict>
          </mc:Fallback>
        </mc:AlternateContent>
      </w:r>
      <w:r w:rsidR="002F2995">
        <w:rPr>
          <w:noProof/>
          <w:lang w:val="en-US"/>
        </w:rPr>
        <w:drawing>
          <wp:inline distT="0" distB="0" distL="0" distR="0" wp14:anchorId="6AE377C7" wp14:editId="6A196DF6">
            <wp:extent cx="7087509" cy="334370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33FFA" w14:textId="426B651D" w:rsidR="00BF5973" w:rsidRDefault="009D2068" w:rsidP="009D2068">
      <w:r>
        <w:rPr>
          <w:noProof/>
          <w:lang w:val="en-US"/>
        </w:rPr>
        <w:lastRenderedPageBreak/>
        <w:drawing>
          <wp:anchor distT="0" distB="0" distL="114300" distR="114300" simplePos="0" relativeHeight="251710464" behindDoc="0" locked="0" layoutInCell="1" allowOverlap="1" wp14:anchorId="2D12E985" wp14:editId="11772433">
            <wp:simplePos x="0" y="0"/>
            <wp:positionH relativeFrom="column">
              <wp:posOffset>2971800</wp:posOffset>
            </wp:positionH>
            <wp:positionV relativeFrom="paragraph">
              <wp:posOffset>342900</wp:posOffset>
            </wp:positionV>
            <wp:extent cx="4300856" cy="2809434"/>
            <wp:effectExtent l="0" t="0" r="0" b="1016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6" cy="280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inline distT="0" distB="0" distL="0" distR="0" wp14:anchorId="469FA3BF" wp14:editId="22B479A4">
            <wp:extent cx="7087509" cy="334370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A17A4" w14:textId="77777777" w:rsidR="00BF5973" w:rsidRPr="00367579" w:rsidRDefault="00BF5973" w:rsidP="00BF5973">
      <w:pPr>
        <w:jc w:val="center"/>
        <w:rPr>
          <w:sz w:val="12"/>
          <w:szCs w:val="12"/>
        </w:rPr>
      </w:pPr>
    </w:p>
    <w:p w14:paraId="45D99C6F" w14:textId="77777777" w:rsidR="00BF5973" w:rsidRPr="00367579" w:rsidRDefault="00BF5973" w:rsidP="00BF5973">
      <w:pPr>
        <w:jc w:val="center"/>
        <w:rPr>
          <w:color w:val="F79646" w:themeColor="accent6"/>
        </w:rPr>
      </w:pPr>
      <w:r w:rsidRPr="00BF5973">
        <w:rPr>
          <w:color w:val="FFFF00"/>
        </w:rPr>
        <w:t>---</w:t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 w:rsidRPr="00BF5973">
        <w:rPr>
          <w:color w:val="FFFF00"/>
        </w:rPr>
        <w:t>----</w:t>
      </w:r>
    </w:p>
    <w:p w14:paraId="48532E75" w14:textId="1147D800" w:rsidR="00BF5973" w:rsidRPr="009612C6" w:rsidRDefault="009D2068" w:rsidP="009D2068">
      <w:pPr>
        <w:rPr>
          <w:sz w:val="16"/>
          <w:szCs w:val="16"/>
        </w:rPr>
      </w:pPr>
      <w:r>
        <w:rPr>
          <w:noProof/>
          <w:lang w:val="en-US"/>
        </w:rPr>
        <w:drawing>
          <wp:anchor distT="0" distB="0" distL="114300" distR="114300" simplePos="0" relativeHeight="251674624" behindDoc="0" locked="0" layoutInCell="1" allowOverlap="1" wp14:anchorId="0EDFCE13" wp14:editId="00AB5C81">
            <wp:simplePos x="0" y="0"/>
            <wp:positionH relativeFrom="column">
              <wp:posOffset>2971800</wp:posOffset>
            </wp:positionH>
            <wp:positionV relativeFrom="paragraph">
              <wp:posOffset>274955</wp:posOffset>
            </wp:positionV>
            <wp:extent cx="4215506" cy="2809240"/>
            <wp:effectExtent l="0" t="0" r="1270" b="10160"/>
            <wp:wrapNone/>
            <wp:docPr id="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506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1BF0F008" wp14:editId="49085EC2">
            <wp:simplePos x="0" y="0"/>
            <wp:positionH relativeFrom="column">
              <wp:posOffset>7658100</wp:posOffset>
            </wp:positionH>
            <wp:positionV relativeFrom="paragraph">
              <wp:posOffset>389255</wp:posOffset>
            </wp:positionV>
            <wp:extent cx="3843655" cy="2510790"/>
            <wp:effectExtent l="0" t="0" r="0" b="3810"/>
            <wp:wrapNone/>
            <wp:docPr id="18" name="Picture 18" descr="GoogleDrive:Team Drives:Chaplaincy:2018:2018 Editable Invite:Images:Editable DL Invite_2018_photo fro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251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inline distT="0" distB="0" distL="0" distR="0" wp14:anchorId="50D0E5CC" wp14:editId="61282486">
            <wp:extent cx="7087509" cy="334370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A1A11" w14:textId="77777777" w:rsidR="00BF5973" w:rsidRDefault="00BF5973" w:rsidP="00BF5973">
      <w:pPr>
        <w:jc w:val="center"/>
        <w:rPr>
          <w:sz w:val="12"/>
          <w:szCs w:val="12"/>
        </w:rPr>
      </w:pPr>
    </w:p>
    <w:p w14:paraId="7C36D6AA" w14:textId="77777777" w:rsidR="00BF5973" w:rsidRPr="009612C6" w:rsidRDefault="00BF5973" w:rsidP="00BF5973">
      <w:pPr>
        <w:jc w:val="center"/>
        <w:rPr>
          <w:sz w:val="4"/>
          <w:szCs w:val="4"/>
        </w:rPr>
      </w:pPr>
    </w:p>
    <w:p w14:paraId="5ED62574" w14:textId="3FF1D78A" w:rsidR="00BF5973" w:rsidRPr="00367579" w:rsidRDefault="00BF5973" w:rsidP="00BF5973">
      <w:pPr>
        <w:jc w:val="center"/>
        <w:rPr>
          <w:color w:val="F79646" w:themeColor="accent6"/>
        </w:rPr>
      </w:pPr>
      <w:r w:rsidRPr="00BF5973">
        <w:rPr>
          <w:color w:val="FFFF00"/>
        </w:rPr>
        <w:t>---</w:t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>
        <w:rPr>
          <w:color w:val="F79646" w:themeColor="accent6"/>
        </w:rPr>
        <w:tab/>
      </w:r>
      <w:r w:rsidRPr="00BF5973">
        <w:rPr>
          <w:color w:val="FFFF00"/>
        </w:rPr>
        <w:t>----</w:t>
      </w:r>
    </w:p>
    <w:p w14:paraId="1579DD7D" w14:textId="533481B4" w:rsidR="00986218" w:rsidRPr="00986218" w:rsidRDefault="009D2068" w:rsidP="009D2068">
      <w:pPr>
        <w:rPr>
          <w:sz w:val="20"/>
          <w:szCs w:val="20"/>
        </w:rPr>
      </w:pPr>
      <w:r>
        <w:rPr>
          <w:noProof/>
          <w:lang w:val="en-US"/>
        </w:rPr>
        <w:drawing>
          <wp:anchor distT="0" distB="0" distL="114300" distR="114300" simplePos="0" relativeHeight="251712512" behindDoc="0" locked="0" layoutInCell="1" allowOverlap="1" wp14:anchorId="2060B5B4" wp14:editId="5C0E0B22">
            <wp:simplePos x="0" y="0"/>
            <wp:positionH relativeFrom="column">
              <wp:posOffset>2971800</wp:posOffset>
            </wp:positionH>
            <wp:positionV relativeFrom="paragraph">
              <wp:posOffset>291465</wp:posOffset>
            </wp:positionV>
            <wp:extent cx="4300855" cy="2809240"/>
            <wp:effectExtent l="0" t="0" r="0" b="1016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GoogleDrive:Team Drives:Chaplaincy:2018:2018 Editable Invite:Images:Editable DL Invite_2018_photo front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25400"/>
                    </a:effectLst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inline distT="0" distB="0" distL="0" distR="0" wp14:anchorId="770F1885" wp14:editId="7174D072">
            <wp:extent cx="7087509" cy="3343704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ign:CHAPLAINCY:2015:SHOUT YOUR CHAPPY:Shout Your Chappy:NEW Editable Shout Your Chappy:Shout Your Chappy $10permonth donat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7509" cy="334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6218" w:rsidRPr="00986218" w:rsidSect="002F2995">
      <w:pgSz w:w="11900" w:h="16840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F64145" w14:textId="77777777" w:rsidR="006017BB" w:rsidRDefault="006017BB" w:rsidP="009612C6">
      <w:r>
        <w:separator/>
      </w:r>
    </w:p>
  </w:endnote>
  <w:endnote w:type="continuationSeparator" w:id="0">
    <w:p w14:paraId="345A6E40" w14:textId="77777777" w:rsidR="006017BB" w:rsidRDefault="006017BB" w:rsidP="0096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D8C169" w14:textId="77777777" w:rsidR="006017BB" w:rsidRDefault="006017BB" w:rsidP="009612C6">
      <w:r>
        <w:separator/>
      </w:r>
    </w:p>
  </w:footnote>
  <w:footnote w:type="continuationSeparator" w:id="0">
    <w:p w14:paraId="35A84C8E" w14:textId="77777777" w:rsidR="006017BB" w:rsidRDefault="006017BB" w:rsidP="009612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91F"/>
    <w:rsid w:val="000F532E"/>
    <w:rsid w:val="002024AB"/>
    <w:rsid w:val="002F2995"/>
    <w:rsid w:val="00367579"/>
    <w:rsid w:val="005105E1"/>
    <w:rsid w:val="0057291F"/>
    <w:rsid w:val="005C5DD7"/>
    <w:rsid w:val="005F1661"/>
    <w:rsid w:val="006017BB"/>
    <w:rsid w:val="007D6708"/>
    <w:rsid w:val="007E6B8C"/>
    <w:rsid w:val="00803DD5"/>
    <w:rsid w:val="0087206F"/>
    <w:rsid w:val="008E62A3"/>
    <w:rsid w:val="008F5EF0"/>
    <w:rsid w:val="009612C6"/>
    <w:rsid w:val="00986218"/>
    <w:rsid w:val="009A1E8D"/>
    <w:rsid w:val="009B6D29"/>
    <w:rsid w:val="009D2068"/>
    <w:rsid w:val="00AA41F1"/>
    <w:rsid w:val="00BC3C94"/>
    <w:rsid w:val="00BF5973"/>
    <w:rsid w:val="00C16DBA"/>
    <w:rsid w:val="00D831E1"/>
    <w:rsid w:val="00E4325D"/>
    <w:rsid w:val="00FC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464D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E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2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2C6"/>
  </w:style>
  <w:style w:type="paragraph" w:styleId="Footer">
    <w:name w:val="footer"/>
    <w:basedOn w:val="Normal"/>
    <w:link w:val="FooterChar"/>
    <w:uiPriority w:val="99"/>
    <w:unhideWhenUsed/>
    <w:rsid w:val="009612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2C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E8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2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2C6"/>
  </w:style>
  <w:style w:type="paragraph" w:styleId="Footer">
    <w:name w:val="footer"/>
    <w:basedOn w:val="Normal"/>
    <w:link w:val="FooterChar"/>
    <w:uiPriority w:val="99"/>
    <w:unhideWhenUsed/>
    <w:rsid w:val="009612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design:Chaplaincy:2017:Shout%20Your%20Chappy:NEW%20Editable%20Shout%20Your%20Chappy:Shout%20Your%20Chappy%20$10%20a%20mont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DC6BB1-5821-4342-AFE0-0F4F0A39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Shout Your Chappy $10 a month.dotx</Template>
  <TotalTime>57</TotalTime>
  <Pages>2</Pages>
  <Words>21</Words>
  <Characters>121</Characters>
  <Application>Microsoft Macintosh Word</Application>
  <DocSecurity>0</DocSecurity>
  <Lines>1</Lines>
  <Paragraphs>1</Paragraphs>
  <ScaleCrop>false</ScaleCrop>
  <Company>SU QLD</Company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Davina Purnama</dc:creator>
  <cp:keywords/>
  <dc:description/>
  <cp:lastModifiedBy>Davina Purnama</cp:lastModifiedBy>
  <cp:revision>5</cp:revision>
  <cp:lastPrinted>2015-05-04T05:25:00Z</cp:lastPrinted>
  <dcterms:created xsi:type="dcterms:W3CDTF">2018-01-31T00:54:00Z</dcterms:created>
  <dcterms:modified xsi:type="dcterms:W3CDTF">2018-01-31T03:35:00Z</dcterms:modified>
</cp:coreProperties>
</file>