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953A86" w14:textId="7D08C278" w:rsidR="005105E1" w:rsidRDefault="007C25BA" w:rsidP="002F2995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9053D" wp14:editId="51E2C0C8">
                <wp:simplePos x="0" y="0"/>
                <wp:positionH relativeFrom="column">
                  <wp:posOffset>2057400</wp:posOffset>
                </wp:positionH>
                <wp:positionV relativeFrom="paragraph">
                  <wp:posOffset>457200</wp:posOffset>
                </wp:positionV>
                <wp:extent cx="2286000" cy="571500"/>
                <wp:effectExtent l="0" t="0" r="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B29CE" w14:textId="4B3DBDEC" w:rsidR="006017BB" w:rsidRPr="00BC3C94" w:rsidRDefault="002024AB" w:rsidP="00BF597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Regina’s </w:t>
                            </w:r>
                            <w:r w:rsidR="006017B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Chaplaincy Update - Term 2</w:t>
                            </w:r>
                            <w:r w:rsidR="006017BB" w:rsidRPr="00BC3C9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62pt;margin-top:36pt;width:180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" filled="f" stroked="f">
                <v:textbox>
                  <w:txbxContent>
                    <w:p w14:paraId="629B29CE" w14:textId="4B3DBDEC" w:rsidR="006017BB" w:rsidRPr="00BC3C94" w:rsidRDefault="002024AB" w:rsidP="00BF597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Regina’s </w:t>
                      </w:r>
                      <w:r w:rsidR="006017B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Chaplaincy Update - Term 2</w:t>
                      </w:r>
                      <w:r w:rsidR="006017BB" w:rsidRPr="00BC3C9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, 2018</w:t>
                      </w:r>
                    </w:p>
                  </w:txbxContent>
                </v:textbox>
              </v:shape>
            </w:pict>
          </mc:Fallback>
        </mc:AlternateContent>
      </w:r>
      <w:r w:rsidR="002024A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C99A57" wp14:editId="0D466692">
                <wp:simplePos x="0" y="0"/>
                <wp:positionH relativeFrom="column">
                  <wp:posOffset>571500</wp:posOffset>
                </wp:positionH>
                <wp:positionV relativeFrom="paragraph">
                  <wp:posOffset>2514600</wp:posOffset>
                </wp:positionV>
                <wp:extent cx="3771900" cy="228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965B8" w14:textId="7D4987D5" w:rsidR="006017BB" w:rsidRPr="00BC3C94" w:rsidRDefault="006017BB" w:rsidP="00BC3C9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Cost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 w:rsidR="00FC4FA5">
                              <w:rPr>
                                <w:rFonts w:ascii="Arial" w:hAnsi="Arial" w:cs="Arial"/>
                                <w:sz w:val="20"/>
                              </w:rPr>
                              <w:t xml:space="preserve">$50 </w:t>
                            </w:r>
                            <w:proofErr w:type="spellStart"/>
                            <w:r w:rsidR="00FC4FA5">
                              <w:rPr>
                                <w:rFonts w:ascii="Arial" w:hAnsi="Arial" w:cs="Arial"/>
                                <w:sz w:val="20"/>
                              </w:rPr>
                              <w:t>pp</w:t>
                            </w:r>
                            <w:proofErr w:type="spellEnd"/>
                            <w:r w:rsidR="00FC4FA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(profits go to Sample </w:t>
                            </w:r>
                            <w:r w:rsidR="002024AB">
                              <w:rPr>
                                <w:rFonts w:ascii="Arial" w:hAnsi="Arial" w:cs="Arial"/>
                                <w:sz w:val="20"/>
                              </w:rPr>
                              <w:t>College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Chaplaincy)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45pt;margin-top:198pt;width:297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ZZqNICAAAY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" filled="f" stroked="f">
                <v:textbox>
                  <w:txbxContent>
                    <w:p w14:paraId="139965B8" w14:textId="7D4987D5" w:rsidR="006017BB" w:rsidRPr="00BC3C94" w:rsidRDefault="006017BB" w:rsidP="00BC3C94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Cost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 w:rsidR="00FC4FA5">
                        <w:rPr>
                          <w:rFonts w:ascii="Arial" w:hAnsi="Arial" w:cs="Arial"/>
                          <w:sz w:val="20"/>
                        </w:rPr>
                        <w:t xml:space="preserve">$50 </w:t>
                      </w:r>
                      <w:proofErr w:type="spellStart"/>
                      <w:r w:rsidR="00FC4FA5">
                        <w:rPr>
                          <w:rFonts w:ascii="Arial" w:hAnsi="Arial" w:cs="Arial"/>
                          <w:sz w:val="20"/>
                        </w:rPr>
                        <w:t>pp</w:t>
                      </w:r>
                      <w:proofErr w:type="spellEnd"/>
                      <w:r w:rsidR="00FC4FA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(profits go to Sample </w:t>
                      </w:r>
                      <w:r w:rsidR="002024AB">
                        <w:rPr>
                          <w:rFonts w:ascii="Arial" w:hAnsi="Arial" w:cs="Arial"/>
                          <w:sz w:val="20"/>
                        </w:rPr>
                        <w:t>College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Chaplaincy)</w:t>
                      </w:r>
                    </w:p>
                  </w:txbxContent>
                </v:textbox>
              </v:shape>
            </w:pict>
          </mc:Fallback>
        </mc:AlternateContent>
      </w:r>
      <w:r w:rsidR="006017BB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458CB40A" wp14:editId="54196F34">
            <wp:simplePos x="0" y="0"/>
            <wp:positionH relativeFrom="column">
              <wp:posOffset>4343400</wp:posOffset>
            </wp:positionH>
            <wp:positionV relativeFrom="paragraph">
              <wp:posOffset>457200</wp:posOffset>
            </wp:positionV>
            <wp:extent cx="2510790" cy="2510790"/>
            <wp:effectExtent l="0" t="0" r="381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GoogleDrive:Team Drives:Chaplaincy:2018:2018 Editable Invite:Images:Editable DL Invite_2018_photo fron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2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22E46B" wp14:editId="14DE33F6">
                <wp:simplePos x="0" y="0"/>
                <wp:positionH relativeFrom="column">
                  <wp:posOffset>571500</wp:posOffset>
                </wp:positionH>
                <wp:positionV relativeFrom="paragraph">
                  <wp:posOffset>2743200</wp:posOffset>
                </wp:positionV>
                <wp:extent cx="3771900" cy="228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1DCCE" w14:textId="77777777" w:rsidR="002024AB" w:rsidRPr="00BC3C94" w:rsidRDefault="002024AB" w:rsidP="002024A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RSVP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by 2nd May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Regina Henry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 at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regina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h@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chappy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.org.au</w:t>
                            </w:r>
                          </w:p>
                          <w:p w14:paraId="56DD38D1" w14:textId="1E52F3E9" w:rsidR="006017BB" w:rsidRPr="00BC3C94" w:rsidRDefault="006017BB" w:rsidP="00BC3C9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left:0;text-align:left;margin-left:45pt;margin-top:3in;width:297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3fyNICAAAY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" filled="f" stroked="f">
                <v:textbox>
                  <w:txbxContent>
                    <w:p w14:paraId="0F71DCCE" w14:textId="77777777" w:rsidR="002024AB" w:rsidRPr="00BC3C94" w:rsidRDefault="002024AB" w:rsidP="002024AB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RSVP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by 2nd May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Regina Henry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 at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regina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h@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chappy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.org.au</w:t>
                      </w:r>
                    </w:p>
                    <w:p w14:paraId="56DD38D1" w14:textId="1E52F3E9" w:rsidR="006017BB" w:rsidRPr="00BC3C94" w:rsidRDefault="006017BB" w:rsidP="00BC3C94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3C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1FBEAF" wp14:editId="446C18E0">
                <wp:simplePos x="0" y="0"/>
                <wp:positionH relativeFrom="column">
                  <wp:posOffset>571500</wp:posOffset>
                </wp:positionH>
                <wp:positionV relativeFrom="paragraph">
                  <wp:posOffset>2286000</wp:posOffset>
                </wp:positionV>
                <wp:extent cx="3771900" cy="228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62453" w14:textId="523B7B73" w:rsidR="006017BB" w:rsidRPr="00BC3C94" w:rsidRDefault="006017BB" w:rsidP="00BC3C9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Venue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SU QLD, 126 Barry </w:t>
                            </w:r>
                            <w:proofErr w:type="spellStart"/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Pde</w:t>
                            </w:r>
                            <w:proofErr w:type="spellEnd"/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, Fortitude Valley Q 4006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left:0;text-align:left;margin-left:45pt;margin-top:180pt;width:297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" filled="f" stroked="f">
                <v:textbox>
                  <w:txbxContent>
                    <w:p w14:paraId="45462453" w14:textId="523B7B73" w:rsidR="006017BB" w:rsidRPr="00BC3C94" w:rsidRDefault="006017BB" w:rsidP="00BC3C94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Venue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SU QLD, 126 Barry </w:t>
                      </w:r>
                      <w:proofErr w:type="spellStart"/>
                      <w:r w:rsidRPr="008E62A3">
                        <w:rPr>
                          <w:rFonts w:ascii="Arial" w:hAnsi="Arial" w:cs="Arial"/>
                          <w:sz w:val="20"/>
                        </w:rPr>
                        <w:t>Pde</w:t>
                      </w:r>
                      <w:proofErr w:type="spellEnd"/>
                      <w:r w:rsidRPr="008E62A3">
                        <w:rPr>
                          <w:rFonts w:ascii="Arial" w:hAnsi="Arial" w:cs="Arial"/>
                          <w:sz w:val="20"/>
                        </w:rPr>
                        <w:t>, Fortitude Valley Q 4006</w:t>
                      </w:r>
                    </w:p>
                  </w:txbxContent>
                </v:textbox>
              </v:shape>
            </w:pict>
          </mc:Fallback>
        </mc:AlternateContent>
      </w:r>
      <w:r w:rsidR="00BC3C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4F3078" wp14:editId="2945F087">
                <wp:simplePos x="0" y="0"/>
                <wp:positionH relativeFrom="column">
                  <wp:posOffset>571500</wp:posOffset>
                </wp:positionH>
                <wp:positionV relativeFrom="paragraph">
                  <wp:posOffset>2057400</wp:posOffset>
                </wp:positionV>
                <wp:extent cx="2286000" cy="228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DD314" w14:textId="1F11749C" w:rsidR="006017BB" w:rsidRPr="008E62A3" w:rsidRDefault="006017BB" w:rsidP="00BC3C9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Date: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Tuesday May 24,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left:0;text-align:left;margin-left:45pt;margin-top:162pt;width:180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" filled="f" stroked="f">
                <v:textbox>
                  <w:txbxContent>
                    <w:p w14:paraId="419DD314" w14:textId="1F11749C" w:rsidR="006017BB" w:rsidRPr="008E62A3" w:rsidRDefault="006017BB" w:rsidP="00BC3C94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Date: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Tuesday May 24, 2018</w:t>
                      </w:r>
                    </w:p>
                  </w:txbxContent>
                </v:textbox>
              </v:shape>
            </w:pict>
          </mc:Fallback>
        </mc:AlternateContent>
      </w:r>
      <w:r w:rsidR="00BC3C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88A286" wp14:editId="0B3C5994">
                <wp:simplePos x="0" y="0"/>
                <wp:positionH relativeFrom="column">
                  <wp:posOffset>2857500</wp:posOffset>
                </wp:positionH>
                <wp:positionV relativeFrom="paragraph">
                  <wp:posOffset>2057400</wp:posOffset>
                </wp:positionV>
                <wp:extent cx="1371600" cy="228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E2B3C" w14:textId="6083B1FE" w:rsidR="006017BB" w:rsidRPr="00BC3C94" w:rsidRDefault="006017BB" w:rsidP="00BC3C9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Time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6pm - 8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left:0;text-align:left;margin-left:225pt;margin-top:162pt;width:108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" filled="f" stroked="f">
                <v:textbox>
                  <w:txbxContent>
                    <w:p w14:paraId="0A7E2B3C" w14:textId="6083B1FE" w:rsidR="006017BB" w:rsidRPr="00BC3C94" w:rsidRDefault="006017BB" w:rsidP="00BC3C94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Time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6pm - 8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 w:rsidR="008720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8C140E" wp14:editId="5255DD23">
                <wp:simplePos x="0" y="0"/>
                <wp:positionH relativeFrom="column">
                  <wp:posOffset>571500</wp:posOffset>
                </wp:positionH>
                <wp:positionV relativeFrom="paragraph">
                  <wp:posOffset>1143000</wp:posOffset>
                </wp:positionV>
                <wp:extent cx="3657600" cy="9144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EDD3D" w14:textId="25FF0B0C" w:rsidR="006017BB" w:rsidRDefault="006017BB" w:rsidP="00BC3C9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 know how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passion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 are about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seeing </w:t>
                            </w:r>
                            <w:r w:rsidR="002024A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young people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reach their full potential. Come along and enjoy a meal while hearing stories of the impact of your support at Sample </w:t>
                            </w:r>
                            <w:r w:rsidR="002024A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College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Thank you for partnering with us to bring hope to a young generation!</w:t>
                            </w:r>
                          </w:p>
                          <w:p w14:paraId="312ED706" w14:textId="77777777" w:rsidR="006017BB" w:rsidRPr="00BC3C94" w:rsidRDefault="006017BB" w:rsidP="00BC3C9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left:0;text-align:left;margin-left:45pt;margin-top:90pt;width:4in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" filled="f" stroked="f">
                <v:textbox>
                  <w:txbxContent>
                    <w:p w14:paraId="37FEDD3D" w14:textId="25FF0B0C" w:rsidR="006017BB" w:rsidRDefault="006017BB" w:rsidP="00BC3C9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 know how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passion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ate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you are about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seeing </w:t>
                      </w:r>
                      <w:r w:rsidR="002024AB">
                        <w:rPr>
                          <w:rFonts w:ascii="Arial" w:hAnsi="Arial" w:cs="Arial"/>
                          <w:sz w:val="20"/>
                          <w:szCs w:val="20"/>
                        </w:rPr>
                        <w:t>young people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reach their full potential. Come along and enjoy a meal while hearing stories of the impact of your support at Sample </w:t>
                      </w:r>
                      <w:r w:rsidR="002024AB">
                        <w:rPr>
                          <w:rFonts w:ascii="Arial" w:hAnsi="Arial" w:cs="Arial"/>
                          <w:sz w:val="20"/>
                          <w:szCs w:val="20"/>
                        </w:rPr>
                        <w:t>College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Thank you for partnering with us to bring hope to a young generation!</w:t>
                      </w:r>
                    </w:p>
                    <w:p w14:paraId="312ED706" w14:textId="77777777" w:rsidR="006017BB" w:rsidRPr="00BC3C94" w:rsidRDefault="006017BB" w:rsidP="00BC3C9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2C6">
        <w:rPr>
          <w:noProof/>
          <w:lang w:val="en-US"/>
        </w:rPr>
        <w:drawing>
          <wp:inline distT="0" distB="0" distL="0" distR="0" wp14:anchorId="43F8BD20" wp14:editId="7D61871D">
            <wp:extent cx="7087509" cy="33437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HAPLAINCY:2015:SHOUT YOUR CHAPPY:Shout Your Chappy:NEW Editable Shout Your Chappy:Shout Your Chappy $10permonth dona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09" cy="334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30ED4" w14:textId="77777777" w:rsidR="00367579" w:rsidRPr="00367579" w:rsidRDefault="00367579" w:rsidP="002F2995">
      <w:pPr>
        <w:jc w:val="center"/>
        <w:rPr>
          <w:sz w:val="12"/>
          <w:szCs w:val="12"/>
        </w:rPr>
      </w:pPr>
    </w:p>
    <w:p w14:paraId="7E8CC749" w14:textId="200EE0D7" w:rsidR="009A1E8D" w:rsidRPr="00367579" w:rsidRDefault="00367579" w:rsidP="002F2995">
      <w:pPr>
        <w:jc w:val="center"/>
        <w:rPr>
          <w:color w:val="F79646" w:themeColor="accent6"/>
        </w:rPr>
      </w:pPr>
      <w:r w:rsidRPr="00BF5973">
        <w:rPr>
          <w:color w:val="FFFF00"/>
        </w:rPr>
        <w:t>---</w:t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 w:rsidRPr="00BF5973">
        <w:rPr>
          <w:color w:val="FFFF00"/>
        </w:rPr>
        <w:t>----</w:t>
      </w:r>
    </w:p>
    <w:p w14:paraId="79C6276A" w14:textId="2D6C4C67" w:rsidR="00367579" w:rsidRPr="009612C6" w:rsidRDefault="007C25BA" w:rsidP="002F2995">
      <w:pPr>
        <w:jc w:val="center"/>
        <w:rPr>
          <w:sz w:val="16"/>
          <w:szCs w:val="16"/>
        </w:rPr>
      </w:pPr>
      <w:r w:rsidRPr="008E62A3">
        <w:rPr>
          <w:noProof/>
          <w:color w:val="FFFF00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E7BECA" wp14:editId="0207B4CE">
                <wp:simplePos x="0" y="0"/>
                <wp:positionH relativeFrom="column">
                  <wp:posOffset>2057400</wp:posOffset>
                </wp:positionH>
                <wp:positionV relativeFrom="paragraph">
                  <wp:posOffset>389255</wp:posOffset>
                </wp:positionV>
                <wp:extent cx="2400300" cy="571500"/>
                <wp:effectExtent l="0" t="0" r="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4DD65" w14:textId="2B09EA4F" w:rsidR="006017BB" w:rsidRPr="00BC3C94" w:rsidRDefault="002024AB" w:rsidP="008E62A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Regina’s </w:t>
                            </w:r>
                            <w:r w:rsidR="006017B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Chaplaincy Update</w:t>
                            </w:r>
                            <w:r w:rsidR="006017BB" w:rsidRPr="00BC3C9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17B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 w:rsidR="006017BB" w:rsidRPr="00BC3C9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Ter</w:t>
                            </w:r>
                            <w:r w:rsidR="006017B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 2</w:t>
                            </w:r>
                            <w:r w:rsidR="006017BB" w:rsidRPr="00BC3C9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3" type="#_x0000_t202" style="position:absolute;left:0;text-align:left;margin-left:162pt;margin-top:30.65pt;width:189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b7JtICAAAX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" filled="f" stroked="f">
                <v:textbox>
                  <w:txbxContent>
                    <w:p w14:paraId="7F14DD65" w14:textId="2B09EA4F" w:rsidR="006017BB" w:rsidRPr="00BC3C94" w:rsidRDefault="002024AB" w:rsidP="008E62A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Regina’s </w:t>
                      </w:r>
                      <w:r w:rsidR="006017B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Chaplaincy Update</w:t>
                      </w:r>
                      <w:r w:rsidR="006017BB" w:rsidRPr="00BC3C9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017B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–</w:t>
                      </w:r>
                      <w:r w:rsidR="006017BB" w:rsidRPr="00BC3C9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Ter</w:t>
                      </w:r>
                      <w:r w:rsidR="006017B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 2</w:t>
                      </w:r>
                      <w:r w:rsidR="006017BB" w:rsidRPr="00BC3C9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, 2018</w:t>
                      </w:r>
                    </w:p>
                  </w:txbxContent>
                </v:textbox>
              </v:shape>
            </w:pict>
          </mc:Fallback>
        </mc:AlternateContent>
      </w:r>
      <w:r w:rsidR="002024AB" w:rsidRPr="008E62A3">
        <w:rPr>
          <w:noProof/>
          <w:color w:val="FFFF00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4632B7" wp14:editId="5473898F">
                <wp:simplePos x="0" y="0"/>
                <wp:positionH relativeFrom="column">
                  <wp:posOffset>571500</wp:posOffset>
                </wp:positionH>
                <wp:positionV relativeFrom="paragraph">
                  <wp:posOffset>2446655</wp:posOffset>
                </wp:positionV>
                <wp:extent cx="3771900" cy="342900"/>
                <wp:effectExtent l="0" t="0" r="0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DB880" w14:textId="20A76E2B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Cost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$50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p</w:t>
                            </w:r>
                            <w:r w:rsidR="00FC4FA5">
                              <w:rPr>
                                <w:rFonts w:ascii="Arial" w:hAnsi="Arial" w:cs="Arial"/>
                                <w:sz w:val="20"/>
                              </w:rPr>
                              <w:t>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(profits go to Sample </w:t>
                            </w:r>
                            <w:r w:rsidR="002024AB">
                              <w:rPr>
                                <w:rFonts w:ascii="Arial" w:hAnsi="Arial" w:cs="Arial"/>
                                <w:sz w:val="20"/>
                              </w:rPr>
                              <w:t>College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Chaplaincy)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3" type="#_x0000_t202" style="position:absolute;left:0;text-align:left;margin-left:45pt;margin-top:192.65pt;width:297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b7RNICAAAY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" filled="f" stroked="f">
                <v:textbox>
                  <w:txbxContent>
                    <w:p w14:paraId="4C1DB880" w14:textId="20A76E2B" w:rsidR="006017BB" w:rsidRPr="00BC3C94" w:rsidRDefault="006017BB" w:rsidP="008E62A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Cost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$50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p</w:t>
                      </w:r>
                      <w:r w:rsidR="00FC4FA5">
                        <w:rPr>
                          <w:rFonts w:ascii="Arial" w:hAnsi="Arial" w:cs="Arial"/>
                          <w:sz w:val="20"/>
                        </w:rPr>
                        <w:t>p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 xml:space="preserve"> (profits go to Sample </w:t>
                      </w:r>
                      <w:r w:rsidR="002024AB">
                        <w:rPr>
                          <w:rFonts w:ascii="Arial" w:hAnsi="Arial" w:cs="Arial"/>
                          <w:sz w:val="20"/>
                        </w:rPr>
                        <w:t>College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Chaplaincy)</w:t>
                      </w:r>
                    </w:p>
                  </w:txbxContent>
                </v:textbox>
              </v:shape>
            </w:pict>
          </mc:Fallback>
        </mc:AlternateContent>
      </w:r>
      <w:r w:rsidR="006017BB"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150A1240" wp14:editId="2EBBDA18">
            <wp:simplePos x="0" y="0"/>
            <wp:positionH relativeFrom="column">
              <wp:posOffset>4457700</wp:posOffset>
            </wp:positionH>
            <wp:positionV relativeFrom="paragraph">
              <wp:posOffset>503555</wp:posOffset>
            </wp:positionV>
            <wp:extent cx="2340000" cy="2285093"/>
            <wp:effectExtent l="0" t="0" r="0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GoogleDrive:Team Drives:Chaplaincy:2018:2018 Editable Invite:Images:Editable DL Invite_2018_photo fro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732"/>
                    <a:stretch/>
                  </pic:blipFill>
                  <pic:spPr bwMode="auto">
                    <a:xfrm>
                      <a:off x="0" y="0"/>
                      <a:ext cx="2340000" cy="228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2A3" w:rsidRPr="008E62A3">
        <w:rPr>
          <w:noProof/>
          <w:color w:val="FFFF00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92DB30" wp14:editId="6BE23A9D">
                <wp:simplePos x="0" y="0"/>
                <wp:positionH relativeFrom="column">
                  <wp:posOffset>571500</wp:posOffset>
                </wp:positionH>
                <wp:positionV relativeFrom="paragraph">
                  <wp:posOffset>2675255</wp:posOffset>
                </wp:positionV>
                <wp:extent cx="3771900" cy="342900"/>
                <wp:effectExtent l="0" t="0" r="0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4BB4B" w14:textId="77777777" w:rsidR="002024AB" w:rsidRPr="00BC3C94" w:rsidRDefault="002024AB" w:rsidP="002024A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RSVP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by 2nd May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Regina Henry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 at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regina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h@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chappy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.org.au</w:t>
                            </w:r>
                          </w:p>
                          <w:p w14:paraId="2B3BE2AA" w14:textId="6345EB67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5" type="#_x0000_t202" style="position:absolute;left:0;text-align:left;margin-left:45pt;margin-top:210.65pt;width:297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3gVHdICAAAY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" filled="f" stroked="f">
                <v:textbox>
                  <w:txbxContent>
                    <w:p w14:paraId="0C64BB4B" w14:textId="77777777" w:rsidR="002024AB" w:rsidRPr="00BC3C94" w:rsidRDefault="002024AB" w:rsidP="002024AB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RSVP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by 2nd May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Regina Henry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 at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regina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h@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chappy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.org.au</w:t>
                      </w:r>
                    </w:p>
                    <w:p w14:paraId="2B3BE2AA" w14:textId="6345EB67" w:rsidR="006017BB" w:rsidRPr="00BC3C94" w:rsidRDefault="006017BB" w:rsidP="008E62A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2A3" w:rsidRPr="008E62A3">
        <w:rPr>
          <w:noProof/>
          <w:color w:val="FFFF00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1BEE3E" wp14:editId="60EF86CE">
                <wp:simplePos x="0" y="0"/>
                <wp:positionH relativeFrom="column">
                  <wp:posOffset>2857500</wp:posOffset>
                </wp:positionH>
                <wp:positionV relativeFrom="paragraph">
                  <wp:posOffset>1989455</wp:posOffset>
                </wp:positionV>
                <wp:extent cx="1371600" cy="2286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1E687" w14:textId="77777777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Time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6pm - 8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6" type="#_x0000_t202" style="position:absolute;left:0;text-align:left;margin-left:225pt;margin-top:156.65pt;width:108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PRk9ECAAAY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" filled="f" stroked="f">
                <v:textbox>
                  <w:txbxContent>
                    <w:p w14:paraId="6361E687" w14:textId="77777777" w:rsidR="006017BB" w:rsidRPr="00BC3C94" w:rsidRDefault="006017BB" w:rsidP="008E62A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Time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6pm - 8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 w:rsidR="008E62A3" w:rsidRPr="008E62A3">
        <w:rPr>
          <w:noProof/>
          <w:color w:val="FFFF00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EF4F6C" wp14:editId="60136AB8">
                <wp:simplePos x="0" y="0"/>
                <wp:positionH relativeFrom="column">
                  <wp:posOffset>571500</wp:posOffset>
                </wp:positionH>
                <wp:positionV relativeFrom="paragraph">
                  <wp:posOffset>1989455</wp:posOffset>
                </wp:positionV>
                <wp:extent cx="2286000" cy="228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03DDC" w14:textId="77777777" w:rsidR="006017BB" w:rsidRPr="008E62A3" w:rsidRDefault="006017BB" w:rsidP="008E62A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Date: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Tuesday May 24,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7" type="#_x0000_t202" style="position:absolute;left:0;text-align:left;margin-left:45pt;margin-top:156.65pt;width:180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" filled="f" stroked="f">
                <v:textbox>
                  <w:txbxContent>
                    <w:p w14:paraId="2A503DDC" w14:textId="77777777" w:rsidR="006017BB" w:rsidRPr="008E62A3" w:rsidRDefault="006017BB" w:rsidP="008E62A3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Date: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Tuesday May 24, 2018</w:t>
                      </w:r>
                    </w:p>
                  </w:txbxContent>
                </v:textbox>
              </v:shape>
            </w:pict>
          </mc:Fallback>
        </mc:AlternateContent>
      </w:r>
      <w:r w:rsidR="008E62A3" w:rsidRPr="008E62A3">
        <w:rPr>
          <w:noProof/>
          <w:color w:val="FFFF00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538B3E" wp14:editId="1962A97F">
                <wp:simplePos x="0" y="0"/>
                <wp:positionH relativeFrom="column">
                  <wp:posOffset>571500</wp:posOffset>
                </wp:positionH>
                <wp:positionV relativeFrom="paragraph">
                  <wp:posOffset>1075055</wp:posOffset>
                </wp:positionV>
                <wp:extent cx="3657600" cy="9144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832DB" w14:textId="77777777" w:rsidR="002024AB" w:rsidRDefault="002024AB" w:rsidP="002024A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 know how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passion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 are about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seeing young people reach their full potential. Come along and enjoy a meal while hearing stories of the impact of your support at Sample College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Thank you for partnering with us to bring hope to a young generation!</w:t>
                            </w:r>
                          </w:p>
                          <w:p w14:paraId="3993D699" w14:textId="77777777" w:rsidR="002024AB" w:rsidRPr="00BC3C94" w:rsidRDefault="002024AB" w:rsidP="002024A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2DB837E" w14:textId="77777777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8" type="#_x0000_t202" style="position:absolute;left:0;text-align:left;margin-left:45pt;margin-top:84.65pt;width:4in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" filled="f" stroked="f">
                <v:textbox>
                  <w:txbxContent>
                    <w:p w14:paraId="340832DB" w14:textId="77777777" w:rsidR="002024AB" w:rsidRDefault="002024AB" w:rsidP="002024A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 know how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passion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ate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you are about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seeing young people reach their full potential. Come along and enjoy a meal while hearing stories of the impact of your support at Sample College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Thank you for partnering with us to bring hope to a young generation!</w:t>
                      </w:r>
                    </w:p>
                    <w:p w14:paraId="3993D699" w14:textId="77777777" w:rsidR="002024AB" w:rsidRPr="00BC3C94" w:rsidRDefault="002024AB" w:rsidP="002024A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2DB837E" w14:textId="77777777" w:rsidR="006017BB" w:rsidRPr="00BC3C94" w:rsidRDefault="006017BB" w:rsidP="008E62A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2A3" w:rsidRPr="008E62A3">
        <w:rPr>
          <w:noProof/>
          <w:color w:val="FFFF00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196ADE" wp14:editId="7E89007E">
                <wp:simplePos x="0" y="0"/>
                <wp:positionH relativeFrom="column">
                  <wp:posOffset>571500</wp:posOffset>
                </wp:positionH>
                <wp:positionV relativeFrom="paragraph">
                  <wp:posOffset>2218055</wp:posOffset>
                </wp:positionV>
                <wp:extent cx="3771900" cy="2286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5BF6E" w14:textId="77777777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Venue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SU QLD, 126 Barry </w:t>
                            </w:r>
                            <w:proofErr w:type="spellStart"/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Pde</w:t>
                            </w:r>
                            <w:proofErr w:type="spellEnd"/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, Fortitude Valley Q 4006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9" type="#_x0000_t202" style="position:absolute;left:0;text-align:left;margin-left:45pt;margin-top:174.65pt;width:297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" filled="f" stroked="f">
                <v:textbox>
                  <w:txbxContent>
                    <w:p w14:paraId="3DD5BF6E" w14:textId="77777777" w:rsidR="006017BB" w:rsidRPr="00BC3C94" w:rsidRDefault="006017BB" w:rsidP="008E62A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Venue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SU QLD, 126 Barry </w:t>
                      </w:r>
                      <w:proofErr w:type="spellStart"/>
                      <w:r w:rsidRPr="008E62A3">
                        <w:rPr>
                          <w:rFonts w:ascii="Arial" w:hAnsi="Arial" w:cs="Arial"/>
                          <w:sz w:val="20"/>
                        </w:rPr>
                        <w:t>Pde</w:t>
                      </w:r>
                      <w:proofErr w:type="spellEnd"/>
                      <w:r w:rsidRPr="008E62A3">
                        <w:rPr>
                          <w:rFonts w:ascii="Arial" w:hAnsi="Arial" w:cs="Arial"/>
                          <w:sz w:val="20"/>
                        </w:rPr>
                        <w:t>, Fortitude Valley Q 4006</w:t>
                      </w:r>
                    </w:p>
                  </w:txbxContent>
                </v:textbox>
              </v:shape>
            </w:pict>
          </mc:Fallback>
        </mc:AlternateContent>
      </w:r>
      <w:r w:rsidR="002F2995">
        <w:rPr>
          <w:noProof/>
          <w:lang w:val="en-US"/>
        </w:rPr>
        <w:drawing>
          <wp:inline distT="0" distB="0" distL="0" distR="0" wp14:anchorId="298A1108" wp14:editId="30118C68">
            <wp:extent cx="7087509" cy="334370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HAPLAINCY:2015:SHOUT YOUR CHAPPY:Shout Your Chappy:NEW Editable Shout Your Chappy:Shout Your Chappy $10permonth dona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09" cy="334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2FCED" w14:textId="77777777" w:rsidR="00367579" w:rsidRDefault="00367579" w:rsidP="002F2995">
      <w:pPr>
        <w:jc w:val="center"/>
        <w:rPr>
          <w:sz w:val="12"/>
          <w:szCs w:val="12"/>
        </w:rPr>
      </w:pPr>
    </w:p>
    <w:p w14:paraId="3C0DEDD5" w14:textId="77777777" w:rsidR="00367579" w:rsidRPr="009612C6" w:rsidRDefault="00367579" w:rsidP="002F2995">
      <w:pPr>
        <w:jc w:val="center"/>
        <w:rPr>
          <w:sz w:val="4"/>
          <w:szCs w:val="4"/>
        </w:rPr>
      </w:pPr>
    </w:p>
    <w:p w14:paraId="7D69E722" w14:textId="2BC01FA3" w:rsidR="00367579" w:rsidRPr="00367579" w:rsidRDefault="002F2995" w:rsidP="002F2995">
      <w:pPr>
        <w:jc w:val="center"/>
        <w:rPr>
          <w:color w:val="F79646" w:themeColor="accent6"/>
        </w:rPr>
      </w:pPr>
      <w:r w:rsidRPr="00BF5973">
        <w:rPr>
          <w:color w:val="FFFF00"/>
        </w:rPr>
        <w:t>---</w:t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 w:rsidRPr="00BF5973">
        <w:rPr>
          <w:color w:val="FFFF00"/>
        </w:rPr>
        <w:t>----</w:t>
      </w:r>
    </w:p>
    <w:p w14:paraId="62D4ECA0" w14:textId="27C00AF4" w:rsidR="00367579" w:rsidRPr="00367579" w:rsidRDefault="007C25BA" w:rsidP="002F2995">
      <w:pPr>
        <w:jc w:val="center"/>
        <w:rPr>
          <w:sz w:val="12"/>
          <w:szCs w:val="12"/>
        </w:rPr>
      </w:pPr>
      <w:r w:rsidRPr="008E62A3">
        <w:rPr>
          <w:noProof/>
          <w:color w:val="FFFF00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467724" wp14:editId="5E8AABB8">
                <wp:simplePos x="0" y="0"/>
                <wp:positionH relativeFrom="column">
                  <wp:posOffset>2057400</wp:posOffset>
                </wp:positionH>
                <wp:positionV relativeFrom="paragraph">
                  <wp:posOffset>405765</wp:posOffset>
                </wp:positionV>
                <wp:extent cx="2400300" cy="571500"/>
                <wp:effectExtent l="0" t="0" r="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67073" w14:textId="7DAD5D59" w:rsidR="006017BB" w:rsidRPr="00BC3C94" w:rsidRDefault="002024AB" w:rsidP="008E62A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Regina’s</w:t>
                            </w:r>
                            <w:r w:rsidR="006017B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Chaplaincy Update</w:t>
                            </w:r>
                            <w:r w:rsidR="006017BB" w:rsidRPr="00BC3C9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17B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 w:rsidR="006017BB" w:rsidRPr="00BC3C9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Ter</w:t>
                            </w:r>
                            <w:r w:rsidR="006017B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 2</w:t>
                            </w:r>
                            <w:r w:rsidR="006017BB" w:rsidRPr="00BC3C9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0" type="#_x0000_t202" style="position:absolute;left:0;text-align:left;margin-left:162pt;margin-top:31.95pt;width:189pt;height: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ivHdI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" filled="f" stroked="f">
                <v:textbox>
                  <w:txbxContent>
                    <w:p w14:paraId="76B67073" w14:textId="7DAD5D59" w:rsidR="006017BB" w:rsidRPr="00BC3C94" w:rsidRDefault="002024AB" w:rsidP="008E62A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Regina’s</w:t>
                      </w:r>
                      <w:r w:rsidR="006017B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Chaplaincy Update</w:t>
                      </w:r>
                      <w:r w:rsidR="006017BB" w:rsidRPr="00BC3C9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017B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–</w:t>
                      </w:r>
                      <w:r w:rsidR="006017BB" w:rsidRPr="00BC3C9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Ter</w:t>
                      </w:r>
                      <w:r w:rsidR="006017B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 2</w:t>
                      </w:r>
                      <w:r w:rsidR="006017BB" w:rsidRPr="00BC3C9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, 2018</w:t>
                      </w:r>
                    </w:p>
                  </w:txbxContent>
                </v:textbox>
              </v:shape>
            </w:pict>
          </mc:Fallback>
        </mc:AlternateContent>
      </w:r>
      <w:r w:rsidR="002024AB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73B7DE0D" wp14:editId="0D7102AB">
            <wp:simplePos x="0" y="0"/>
            <wp:positionH relativeFrom="column">
              <wp:posOffset>4343400</wp:posOffset>
            </wp:positionH>
            <wp:positionV relativeFrom="paragraph">
              <wp:posOffset>405765</wp:posOffset>
            </wp:positionV>
            <wp:extent cx="2510790" cy="251079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GoogleDrive:Team Drives:Chaplaincy:2018:2018 Editable Invite:Images:Editable DL Invite_2018_photo fron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1E1" w:rsidRPr="008E62A3">
        <w:rPr>
          <w:noProof/>
          <w:color w:val="FFFF00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1BBF0F" wp14:editId="19057673">
                <wp:simplePos x="0" y="0"/>
                <wp:positionH relativeFrom="column">
                  <wp:posOffset>571500</wp:posOffset>
                </wp:positionH>
                <wp:positionV relativeFrom="paragraph">
                  <wp:posOffset>1091565</wp:posOffset>
                </wp:positionV>
                <wp:extent cx="3657600" cy="9144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C79A7" w14:textId="77777777" w:rsidR="002024AB" w:rsidRDefault="002024AB" w:rsidP="002024A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 know how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passion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 are about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seeing young people reach their full potential. Come along and enjoy a meal while hearing stories of the impact of your support at Sample College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Thank you for partnering with us to bring hope to a young generation!</w:t>
                            </w:r>
                          </w:p>
                          <w:p w14:paraId="48F40636" w14:textId="77777777" w:rsidR="002024AB" w:rsidRPr="00BC3C94" w:rsidRDefault="002024AB" w:rsidP="002024A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4AA92DC" w14:textId="77777777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1" type="#_x0000_t202" style="position:absolute;left:0;text-align:left;margin-left:45pt;margin-top:85.95pt;width:4in;height:1in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" filled="f" stroked="f">
                <v:textbox>
                  <w:txbxContent>
                    <w:p w14:paraId="779C79A7" w14:textId="77777777" w:rsidR="002024AB" w:rsidRDefault="002024AB" w:rsidP="002024A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 know how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passion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ate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you are about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seeing young people reach their full potential. Come along and enjoy a meal while hearing stories of the impact of your support at Sample College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Thank you for partnering with us to bring hope to a young generation!</w:t>
                      </w:r>
                    </w:p>
                    <w:p w14:paraId="48F40636" w14:textId="77777777" w:rsidR="002024AB" w:rsidRPr="00BC3C94" w:rsidRDefault="002024AB" w:rsidP="002024A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4AA92DC" w14:textId="77777777" w:rsidR="006017BB" w:rsidRPr="00BC3C94" w:rsidRDefault="006017BB" w:rsidP="008E62A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1E1" w:rsidRPr="008E62A3">
        <w:rPr>
          <w:noProof/>
          <w:color w:val="FFFF00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E7743F" wp14:editId="019DC876">
                <wp:simplePos x="0" y="0"/>
                <wp:positionH relativeFrom="column">
                  <wp:posOffset>571500</wp:posOffset>
                </wp:positionH>
                <wp:positionV relativeFrom="paragraph">
                  <wp:posOffset>2005965</wp:posOffset>
                </wp:positionV>
                <wp:extent cx="2286000" cy="2286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100D9" w14:textId="77777777" w:rsidR="006017BB" w:rsidRPr="008E62A3" w:rsidRDefault="006017BB" w:rsidP="008E62A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Date: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Tuesday May 24,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2" type="#_x0000_t202" style="position:absolute;left:0;text-align:left;margin-left:45pt;margin-top:157.95pt;width:180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JcJs8CAAAX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" filled="f" stroked="f">
                <v:textbox>
                  <w:txbxContent>
                    <w:p w14:paraId="7ED100D9" w14:textId="77777777" w:rsidR="006017BB" w:rsidRPr="008E62A3" w:rsidRDefault="006017BB" w:rsidP="008E62A3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Date: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Tuesday May 24, 2018</w:t>
                      </w:r>
                    </w:p>
                  </w:txbxContent>
                </v:textbox>
              </v:shape>
            </w:pict>
          </mc:Fallback>
        </mc:AlternateContent>
      </w:r>
      <w:r w:rsidR="00D831E1" w:rsidRPr="008E62A3">
        <w:rPr>
          <w:noProof/>
          <w:color w:val="FFFF00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17EFB9" wp14:editId="1D201090">
                <wp:simplePos x="0" y="0"/>
                <wp:positionH relativeFrom="column">
                  <wp:posOffset>2857500</wp:posOffset>
                </wp:positionH>
                <wp:positionV relativeFrom="paragraph">
                  <wp:posOffset>2005965</wp:posOffset>
                </wp:positionV>
                <wp:extent cx="1371600" cy="2286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A797F" w14:textId="77777777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Time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6pm - 8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3" type="#_x0000_t202" style="position:absolute;left:0;text-align:left;margin-left:225pt;margin-top:157.95pt;width:108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" filled="f" stroked="f">
                <v:textbox>
                  <w:txbxContent>
                    <w:p w14:paraId="331A797F" w14:textId="77777777" w:rsidR="006017BB" w:rsidRPr="00BC3C94" w:rsidRDefault="006017BB" w:rsidP="008E62A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Time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6pm - 8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 w:rsidR="00D831E1" w:rsidRPr="008E62A3">
        <w:rPr>
          <w:noProof/>
          <w:color w:val="FFFF00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9FA5C5" wp14:editId="722838E8">
                <wp:simplePos x="0" y="0"/>
                <wp:positionH relativeFrom="column">
                  <wp:posOffset>571500</wp:posOffset>
                </wp:positionH>
                <wp:positionV relativeFrom="paragraph">
                  <wp:posOffset>2234565</wp:posOffset>
                </wp:positionV>
                <wp:extent cx="3771900" cy="2286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3CFEF" w14:textId="77777777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Venue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SU QLD, 126 Barry </w:t>
                            </w:r>
                            <w:proofErr w:type="spellStart"/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Pde</w:t>
                            </w:r>
                            <w:proofErr w:type="spellEnd"/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, Fortitude Valley Q 4006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4" type="#_x0000_t202" style="position:absolute;left:0;text-align:left;margin-left:45pt;margin-top:175.95pt;width:297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" filled="f" stroked="f">
                <v:textbox>
                  <w:txbxContent>
                    <w:p w14:paraId="19B3CFEF" w14:textId="77777777" w:rsidR="006017BB" w:rsidRPr="00BC3C94" w:rsidRDefault="006017BB" w:rsidP="008E62A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Venue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SU QLD, 126 Barry </w:t>
                      </w:r>
                      <w:proofErr w:type="spellStart"/>
                      <w:r w:rsidRPr="008E62A3">
                        <w:rPr>
                          <w:rFonts w:ascii="Arial" w:hAnsi="Arial" w:cs="Arial"/>
                          <w:sz w:val="20"/>
                        </w:rPr>
                        <w:t>Pde</w:t>
                      </w:r>
                      <w:proofErr w:type="spellEnd"/>
                      <w:r w:rsidRPr="008E62A3">
                        <w:rPr>
                          <w:rFonts w:ascii="Arial" w:hAnsi="Arial" w:cs="Arial"/>
                          <w:sz w:val="20"/>
                        </w:rPr>
                        <w:t>, Fortitude Valley Q 4006</w:t>
                      </w:r>
                    </w:p>
                  </w:txbxContent>
                </v:textbox>
              </v:shape>
            </w:pict>
          </mc:Fallback>
        </mc:AlternateContent>
      </w:r>
      <w:r w:rsidR="00D831E1" w:rsidRPr="008E62A3">
        <w:rPr>
          <w:noProof/>
          <w:color w:val="FFFF00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1E417B" wp14:editId="0C1C0466">
                <wp:simplePos x="0" y="0"/>
                <wp:positionH relativeFrom="column">
                  <wp:posOffset>571500</wp:posOffset>
                </wp:positionH>
                <wp:positionV relativeFrom="paragraph">
                  <wp:posOffset>2463165</wp:posOffset>
                </wp:positionV>
                <wp:extent cx="3771900" cy="342900"/>
                <wp:effectExtent l="0" t="0" r="0" b="127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A0772" w14:textId="2EE6FF8A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Cost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$50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p</w:t>
                            </w:r>
                            <w:r w:rsidR="002024AB">
                              <w:rPr>
                                <w:rFonts w:ascii="Arial" w:hAnsi="Arial" w:cs="Arial"/>
                                <w:sz w:val="20"/>
                              </w:rPr>
                              <w:t>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(profits go to Sample </w:t>
                            </w:r>
                            <w:r w:rsidR="002024AB">
                              <w:rPr>
                                <w:rFonts w:ascii="Arial" w:hAnsi="Arial" w:cs="Arial"/>
                                <w:sz w:val="20"/>
                              </w:rPr>
                              <w:t>College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Chaplaincy)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5" type="#_x0000_t202" style="position:absolute;left:0;text-align:left;margin-left:45pt;margin-top:193.95pt;width:297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ImStI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" filled="f" stroked="f">
                <v:textbox>
                  <w:txbxContent>
                    <w:p w14:paraId="126A0772" w14:textId="2EE6FF8A" w:rsidR="006017BB" w:rsidRPr="00BC3C94" w:rsidRDefault="006017BB" w:rsidP="008E62A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Cost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$50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p</w:t>
                      </w:r>
                      <w:r w:rsidR="002024AB">
                        <w:rPr>
                          <w:rFonts w:ascii="Arial" w:hAnsi="Arial" w:cs="Arial"/>
                          <w:sz w:val="20"/>
                        </w:rPr>
                        <w:t>p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 xml:space="preserve"> (profits go to Sample </w:t>
                      </w:r>
                      <w:r w:rsidR="002024AB">
                        <w:rPr>
                          <w:rFonts w:ascii="Arial" w:hAnsi="Arial" w:cs="Arial"/>
                          <w:sz w:val="20"/>
                        </w:rPr>
                        <w:t>College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Chaplaincy)</w:t>
                      </w:r>
                    </w:p>
                  </w:txbxContent>
                </v:textbox>
              </v:shape>
            </w:pict>
          </mc:Fallback>
        </mc:AlternateContent>
      </w:r>
      <w:r w:rsidR="00D831E1" w:rsidRPr="008E62A3">
        <w:rPr>
          <w:noProof/>
          <w:color w:val="FFFF00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1952BD" wp14:editId="4DA38CD2">
                <wp:simplePos x="0" y="0"/>
                <wp:positionH relativeFrom="column">
                  <wp:posOffset>571500</wp:posOffset>
                </wp:positionH>
                <wp:positionV relativeFrom="paragraph">
                  <wp:posOffset>2691765</wp:posOffset>
                </wp:positionV>
                <wp:extent cx="3771900" cy="342900"/>
                <wp:effectExtent l="0" t="0" r="0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6521D" w14:textId="7C65911E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RSVP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by 2nd May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to </w:t>
                            </w:r>
                            <w:r w:rsidR="002024AB">
                              <w:rPr>
                                <w:rFonts w:ascii="Arial" w:hAnsi="Arial" w:cs="Arial"/>
                                <w:sz w:val="20"/>
                              </w:rPr>
                              <w:t>Regina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Henry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 at </w:t>
                            </w:r>
                            <w:r w:rsidR="002024AB">
                              <w:rPr>
                                <w:rFonts w:ascii="Arial" w:hAnsi="Arial" w:cs="Arial"/>
                                <w:sz w:val="20"/>
                              </w:rPr>
                              <w:t>regina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h@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chappy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.org.au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6" type="#_x0000_t202" style="position:absolute;left:0;text-align:left;margin-left:45pt;margin-top:211.95pt;width:297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ciJNE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" filled="f" stroked="f">
                <v:textbox>
                  <w:txbxContent>
                    <w:p w14:paraId="54D6521D" w14:textId="7C65911E" w:rsidR="006017BB" w:rsidRPr="00BC3C94" w:rsidRDefault="006017BB" w:rsidP="008E62A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RSVP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by 2nd May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to </w:t>
                      </w:r>
                      <w:r w:rsidR="002024AB">
                        <w:rPr>
                          <w:rFonts w:ascii="Arial" w:hAnsi="Arial" w:cs="Arial"/>
                          <w:sz w:val="20"/>
                        </w:rPr>
                        <w:t>Regina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Henry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 at </w:t>
                      </w:r>
                      <w:r w:rsidR="002024AB">
                        <w:rPr>
                          <w:rFonts w:ascii="Arial" w:hAnsi="Arial" w:cs="Arial"/>
                          <w:sz w:val="20"/>
                        </w:rPr>
                        <w:t>regina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h@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chappy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.org.au</w:t>
                      </w:r>
                    </w:p>
                  </w:txbxContent>
                </v:textbox>
              </v:shape>
            </w:pict>
          </mc:Fallback>
        </mc:AlternateContent>
      </w:r>
      <w:r w:rsidR="002F2995">
        <w:rPr>
          <w:noProof/>
          <w:lang w:val="en-US"/>
        </w:rPr>
        <w:drawing>
          <wp:inline distT="0" distB="0" distL="0" distR="0" wp14:anchorId="6AE377C7" wp14:editId="516997B4">
            <wp:extent cx="7087509" cy="334370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HAPLAINCY:2015:SHOUT YOUR CHAPPY:Shout Your Chappy:NEW Editable Shout Your Chappy:Shout Your Chappy $10permonth dona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09" cy="334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33FFA" w14:textId="426B651D" w:rsidR="00BF5973" w:rsidRDefault="009D2068" w:rsidP="009D2068">
      <w:r>
        <w:rPr>
          <w:noProof/>
          <w:lang w:val="en-US"/>
        </w:rPr>
        <w:lastRenderedPageBreak/>
        <w:drawing>
          <wp:anchor distT="0" distB="0" distL="114300" distR="114300" simplePos="0" relativeHeight="251710464" behindDoc="0" locked="0" layoutInCell="1" allowOverlap="1" wp14:anchorId="2D12E985" wp14:editId="11772433">
            <wp:simplePos x="0" y="0"/>
            <wp:positionH relativeFrom="column">
              <wp:posOffset>2971800</wp:posOffset>
            </wp:positionH>
            <wp:positionV relativeFrom="paragraph">
              <wp:posOffset>342900</wp:posOffset>
            </wp:positionV>
            <wp:extent cx="4300856" cy="2809434"/>
            <wp:effectExtent l="0" t="0" r="0" b="1016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oogleDrive:Team Drives:Chaplaincy:2018:2018 Editable Invite:Images:Editable DL Invite_2018_photo fro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6" cy="280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469FA3BF" wp14:editId="02CBCC4C">
            <wp:extent cx="7087509" cy="334370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HAPLAINCY:2015:SHOUT YOUR CHAPPY:Shout Your Chappy:NEW Editable Shout Your Chappy:Shout Your Chappy $10permonth donat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09" cy="334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A17A4" w14:textId="77777777" w:rsidR="00BF5973" w:rsidRPr="00367579" w:rsidRDefault="00BF5973" w:rsidP="00BF5973">
      <w:pPr>
        <w:jc w:val="center"/>
        <w:rPr>
          <w:sz w:val="12"/>
          <w:szCs w:val="12"/>
        </w:rPr>
      </w:pPr>
    </w:p>
    <w:p w14:paraId="45D99C6F" w14:textId="77777777" w:rsidR="00BF5973" w:rsidRPr="00367579" w:rsidRDefault="00BF5973" w:rsidP="00BF5973">
      <w:pPr>
        <w:jc w:val="center"/>
        <w:rPr>
          <w:color w:val="F79646" w:themeColor="accent6"/>
        </w:rPr>
      </w:pPr>
      <w:r w:rsidRPr="00BF5973">
        <w:rPr>
          <w:color w:val="FFFF00"/>
        </w:rPr>
        <w:t>---</w:t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 w:rsidRPr="00BF5973">
        <w:rPr>
          <w:color w:val="FFFF00"/>
        </w:rPr>
        <w:t>----</w:t>
      </w:r>
    </w:p>
    <w:p w14:paraId="48532E75" w14:textId="1147D800" w:rsidR="00BF5973" w:rsidRPr="009612C6" w:rsidRDefault="009D2068" w:rsidP="009D2068">
      <w:pPr>
        <w:rPr>
          <w:sz w:val="16"/>
          <w:szCs w:val="16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EDFCE13" wp14:editId="00AB5C81">
            <wp:simplePos x="0" y="0"/>
            <wp:positionH relativeFrom="column">
              <wp:posOffset>2971800</wp:posOffset>
            </wp:positionH>
            <wp:positionV relativeFrom="paragraph">
              <wp:posOffset>274955</wp:posOffset>
            </wp:positionV>
            <wp:extent cx="4215506" cy="2809240"/>
            <wp:effectExtent l="0" t="0" r="1270" b="1016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oogleDrive:Team Drives:Chaplaincy:2018:2018 Editable Invite:Images:Editable DL Invite_2018_photo fron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506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1BF0F008" wp14:editId="49085EC2">
            <wp:simplePos x="0" y="0"/>
            <wp:positionH relativeFrom="column">
              <wp:posOffset>7658100</wp:posOffset>
            </wp:positionH>
            <wp:positionV relativeFrom="paragraph">
              <wp:posOffset>389255</wp:posOffset>
            </wp:positionV>
            <wp:extent cx="3843655" cy="2510790"/>
            <wp:effectExtent l="0" t="0" r="0" b="3810"/>
            <wp:wrapNone/>
            <wp:docPr id="18" name="Picture 18" descr="GoogleDrive:Team Drives:Chaplaincy:2018:2018 Editable Invite:Images:Editable DL Invite_2018_photo 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Drive:Team Drives:Chaplaincy:2018:2018 Editable Invite:Images:Editable DL Invite_2018_photo fro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50D0E5CC" wp14:editId="60B471DB">
            <wp:extent cx="7087509" cy="334370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HAPLAINCY:2015:SHOUT YOUR CHAPPY:Shout Your Chappy:NEW Editable Shout Your Chappy:Shout Your Chappy $10permonth donat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09" cy="334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A1A11" w14:textId="77777777" w:rsidR="00BF5973" w:rsidRDefault="00BF5973" w:rsidP="00BF5973">
      <w:pPr>
        <w:jc w:val="center"/>
        <w:rPr>
          <w:sz w:val="12"/>
          <w:szCs w:val="12"/>
        </w:rPr>
      </w:pPr>
    </w:p>
    <w:p w14:paraId="7C36D6AA" w14:textId="77777777" w:rsidR="00BF5973" w:rsidRPr="009612C6" w:rsidRDefault="00BF5973" w:rsidP="00BF5973">
      <w:pPr>
        <w:jc w:val="center"/>
        <w:rPr>
          <w:sz w:val="4"/>
          <w:szCs w:val="4"/>
        </w:rPr>
      </w:pPr>
    </w:p>
    <w:p w14:paraId="5ED62574" w14:textId="3FF1D78A" w:rsidR="00BF5973" w:rsidRPr="00367579" w:rsidRDefault="00BF5973" w:rsidP="00BF5973">
      <w:pPr>
        <w:jc w:val="center"/>
        <w:rPr>
          <w:color w:val="F79646" w:themeColor="accent6"/>
        </w:rPr>
      </w:pPr>
      <w:r w:rsidRPr="00BF5973">
        <w:rPr>
          <w:color w:val="FFFF00"/>
        </w:rPr>
        <w:t>---</w:t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 w:rsidRPr="00BF5973">
        <w:rPr>
          <w:color w:val="FFFF00"/>
        </w:rPr>
        <w:t>----</w:t>
      </w:r>
    </w:p>
    <w:p w14:paraId="1579DD7D" w14:textId="533481B4" w:rsidR="00986218" w:rsidRPr="00986218" w:rsidRDefault="009D2068" w:rsidP="009D2068">
      <w:pPr>
        <w:rPr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2060B5B4" wp14:editId="5C0E0B22">
            <wp:simplePos x="0" y="0"/>
            <wp:positionH relativeFrom="column">
              <wp:posOffset>2971800</wp:posOffset>
            </wp:positionH>
            <wp:positionV relativeFrom="paragraph">
              <wp:posOffset>291465</wp:posOffset>
            </wp:positionV>
            <wp:extent cx="4300855" cy="2809240"/>
            <wp:effectExtent l="0" t="0" r="0" b="1016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oogleDrive:Team Drives:Chaplaincy:2018:2018 Editable Invite:Images:Editable DL Invite_2018_photo fro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770F1885" wp14:editId="3950EEA5">
            <wp:extent cx="7087509" cy="334370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HAPLAINCY:2015:SHOUT YOUR CHAPPY:Shout Your Chappy:NEW Editable Shout Your Chappy:Shout Your Chappy $10permonth donat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09" cy="334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218" w:rsidRPr="00986218" w:rsidSect="002F2995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F64145" w14:textId="77777777" w:rsidR="006017BB" w:rsidRDefault="006017BB" w:rsidP="009612C6">
      <w:r>
        <w:separator/>
      </w:r>
    </w:p>
  </w:endnote>
  <w:endnote w:type="continuationSeparator" w:id="0">
    <w:p w14:paraId="345A6E40" w14:textId="77777777" w:rsidR="006017BB" w:rsidRDefault="006017BB" w:rsidP="00961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D8C169" w14:textId="77777777" w:rsidR="006017BB" w:rsidRDefault="006017BB" w:rsidP="009612C6">
      <w:r>
        <w:separator/>
      </w:r>
    </w:p>
  </w:footnote>
  <w:footnote w:type="continuationSeparator" w:id="0">
    <w:p w14:paraId="35A84C8E" w14:textId="77777777" w:rsidR="006017BB" w:rsidRDefault="006017BB" w:rsidP="009612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91F"/>
    <w:rsid w:val="000F532E"/>
    <w:rsid w:val="002024AB"/>
    <w:rsid w:val="002F2995"/>
    <w:rsid w:val="00367579"/>
    <w:rsid w:val="005105E1"/>
    <w:rsid w:val="0057291F"/>
    <w:rsid w:val="005C5DD7"/>
    <w:rsid w:val="005F1661"/>
    <w:rsid w:val="006017BB"/>
    <w:rsid w:val="007C25BA"/>
    <w:rsid w:val="007D6708"/>
    <w:rsid w:val="007E6B8C"/>
    <w:rsid w:val="00803DD5"/>
    <w:rsid w:val="0087206F"/>
    <w:rsid w:val="008E62A3"/>
    <w:rsid w:val="008F5EF0"/>
    <w:rsid w:val="009612C6"/>
    <w:rsid w:val="00986218"/>
    <w:rsid w:val="009A1E8D"/>
    <w:rsid w:val="009B6D29"/>
    <w:rsid w:val="009D2068"/>
    <w:rsid w:val="00AA41F1"/>
    <w:rsid w:val="00BC3C94"/>
    <w:rsid w:val="00BF5973"/>
    <w:rsid w:val="00C16DBA"/>
    <w:rsid w:val="00D831E1"/>
    <w:rsid w:val="00E4325D"/>
    <w:rsid w:val="00FC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464D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E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E8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612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12C6"/>
  </w:style>
  <w:style w:type="paragraph" w:styleId="Footer">
    <w:name w:val="footer"/>
    <w:basedOn w:val="Normal"/>
    <w:link w:val="FooterChar"/>
    <w:uiPriority w:val="99"/>
    <w:unhideWhenUsed/>
    <w:rsid w:val="009612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12C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E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E8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612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12C6"/>
  </w:style>
  <w:style w:type="paragraph" w:styleId="Footer">
    <w:name w:val="footer"/>
    <w:basedOn w:val="Normal"/>
    <w:link w:val="FooterChar"/>
    <w:uiPriority w:val="99"/>
    <w:unhideWhenUsed/>
    <w:rsid w:val="009612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1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design:Chaplaincy:2017:Shout%20Your%20Chappy:NEW%20Editable%20Shout%20Your%20Chappy:Shout%20Your%20Chappy%20$10%20a%20mont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395184-9C4E-E34E-93D2-D705BAC76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Shout Your Chappy $10 a month.dotx</Template>
  <TotalTime>1</TotalTime>
  <Pages>2</Pages>
  <Words>21</Words>
  <Characters>121</Characters>
  <Application>Microsoft Macintosh Word</Application>
  <DocSecurity>0</DocSecurity>
  <Lines>1</Lines>
  <Paragraphs>1</Paragraphs>
  <ScaleCrop>false</ScaleCrop>
  <Company>SU QLD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Davina Purnama</dc:creator>
  <cp:keywords/>
  <dc:description/>
  <cp:lastModifiedBy>Davina Purnama</cp:lastModifiedBy>
  <cp:revision>2</cp:revision>
  <cp:lastPrinted>2015-05-04T05:25:00Z</cp:lastPrinted>
  <dcterms:created xsi:type="dcterms:W3CDTF">2018-01-31T04:30:00Z</dcterms:created>
  <dcterms:modified xsi:type="dcterms:W3CDTF">2018-01-31T04:30:00Z</dcterms:modified>
</cp:coreProperties>
</file>